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7B" w:rsidRDefault="00B2587B" w:rsidP="00296962">
      <w:pPr>
        <w:pStyle w:val="Default"/>
        <w:rPr>
          <w:color w:val="auto"/>
        </w:rPr>
      </w:pPr>
    </w:p>
    <w:p w:rsidR="00B2587B" w:rsidRDefault="00B2587B" w:rsidP="00296962">
      <w:pPr>
        <w:pStyle w:val="Default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6378987" cy="8773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074" cy="877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7B" w:rsidRDefault="00B2587B" w:rsidP="00296962">
      <w:pPr>
        <w:pStyle w:val="Default"/>
        <w:rPr>
          <w:color w:val="auto"/>
        </w:rPr>
      </w:pPr>
    </w:p>
    <w:p w:rsidR="00B2587B" w:rsidRDefault="00B2587B" w:rsidP="00296962">
      <w:pPr>
        <w:pStyle w:val="Default"/>
        <w:rPr>
          <w:color w:val="auto"/>
        </w:rPr>
      </w:pPr>
    </w:p>
    <w:p w:rsidR="00B2587B" w:rsidRDefault="00B2587B" w:rsidP="00296962">
      <w:pPr>
        <w:pStyle w:val="Default"/>
        <w:rPr>
          <w:color w:val="auto"/>
        </w:rPr>
      </w:pPr>
    </w:p>
    <w:p w:rsidR="0026098B" w:rsidRDefault="0026098B" w:rsidP="003E63AF">
      <w:pPr>
        <w:pStyle w:val="Default"/>
        <w:rPr>
          <w:b/>
          <w:bCs/>
          <w:color w:val="auto"/>
        </w:rPr>
      </w:pPr>
      <w:bookmarkStart w:id="0" w:name="_GoBack"/>
      <w:bookmarkEnd w:id="0"/>
    </w:p>
    <w:p w:rsidR="00595A25" w:rsidRPr="00141877" w:rsidRDefault="00595A25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595A25" w:rsidRPr="00141877" w:rsidRDefault="00595A25" w:rsidP="004564CA">
      <w:pPr>
        <w:pStyle w:val="Default"/>
        <w:jc w:val="center"/>
        <w:rPr>
          <w:b/>
          <w:sz w:val="22"/>
          <w:szCs w:val="22"/>
        </w:rPr>
      </w:pPr>
      <w:r w:rsidRPr="00141877">
        <w:rPr>
          <w:b/>
          <w:sz w:val="22"/>
          <w:szCs w:val="22"/>
        </w:rPr>
        <w:t>Содержание</w:t>
      </w:r>
    </w:p>
    <w:p w:rsidR="004564CA" w:rsidRPr="00141877" w:rsidRDefault="004564CA" w:rsidP="004564CA">
      <w:pPr>
        <w:pStyle w:val="Default"/>
        <w:jc w:val="center"/>
        <w:rPr>
          <w:b/>
          <w:sz w:val="22"/>
          <w:szCs w:val="22"/>
        </w:rPr>
      </w:pPr>
    </w:p>
    <w:p w:rsidR="00595A25" w:rsidRPr="00141877" w:rsidRDefault="00595A25" w:rsidP="003E63AF">
      <w:pPr>
        <w:pStyle w:val="Default"/>
        <w:rPr>
          <w:sz w:val="22"/>
          <w:szCs w:val="22"/>
        </w:rPr>
      </w:pPr>
      <w:r w:rsidRPr="00141877">
        <w:rPr>
          <w:sz w:val="22"/>
          <w:szCs w:val="22"/>
        </w:rPr>
        <w:t xml:space="preserve">1. Информационная справка о ДОУ </w:t>
      </w:r>
      <w:r w:rsidR="00156C06" w:rsidRPr="00141877">
        <w:rPr>
          <w:sz w:val="22"/>
          <w:szCs w:val="22"/>
        </w:rPr>
        <w:t>----------------------------------------------------------------3</w:t>
      </w:r>
    </w:p>
    <w:p w:rsidR="004564CA" w:rsidRPr="00141877" w:rsidRDefault="004564CA" w:rsidP="003E63AF">
      <w:pPr>
        <w:pStyle w:val="Default"/>
        <w:rPr>
          <w:sz w:val="22"/>
          <w:szCs w:val="22"/>
        </w:rPr>
      </w:pPr>
    </w:p>
    <w:p w:rsidR="00595A25" w:rsidRPr="00141877" w:rsidRDefault="00595A25" w:rsidP="003E63AF">
      <w:pPr>
        <w:pStyle w:val="Default"/>
        <w:rPr>
          <w:sz w:val="22"/>
          <w:szCs w:val="22"/>
        </w:rPr>
      </w:pPr>
      <w:r w:rsidRPr="00141877">
        <w:rPr>
          <w:sz w:val="22"/>
          <w:szCs w:val="22"/>
        </w:rPr>
        <w:t>2. Анализ итогов образовательной деятельн</w:t>
      </w:r>
      <w:r w:rsidR="00096A16" w:rsidRPr="00141877">
        <w:rPr>
          <w:sz w:val="22"/>
          <w:szCs w:val="22"/>
        </w:rPr>
        <w:t xml:space="preserve">ости за 2020-2021 </w:t>
      </w:r>
      <w:r w:rsidR="00156C06" w:rsidRPr="00141877">
        <w:rPr>
          <w:sz w:val="22"/>
          <w:szCs w:val="22"/>
        </w:rPr>
        <w:t>учебный год -------------9</w:t>
      </w:r>
    </w:p>
    <w:p w:rsidR="004564CA" w:rsidRPr="00141877" w:rsidRDefault="004564CA" w:rsidP="003E63AF">
      <w:pPr>
        <w:pStyle w:val="Default"/>
        <w:rPr>
          <w:sz w:val="22"/>
          <w:szCs w:val="22"/>
        </w:rPr>
      </w:pPr>
    </w:p>
    <w:p w:rsidR="00595A25" w:rsidRPr="00141877" w:rsidRDefault="00595A25" w:rsidP="003E63AF">
      <w:pPr>
        <w:pStyle w:val="Default"/>
        <w:rPr>
          <w:sz w:val="22"/>
          <w:szCs w:val="22"/>
        </w:rPr>
      </w:pPr>
      <w:r w:rsidRPr="00141877">
        <w:rPr>
          <w:sz w:val="22"/>
          <w:szCs w:val="22"/>
        </w:rPr>
        <w:t>3. Работа с педагогическими кадрами, повышени</w:t>
      </w:r>
      <w:r w:rsidR="00B772EC" w:rsidRPr="00141877">
        <w:rPr>
          <w:sz w:val="22"/>
          <w:szCs w:val="22"/>
        </w:rPr>
        <w:t>е их квалификации, аттестация -------27</w:t>
      </w:r>
    </w:p>
    <w:p w:rsidR="004564CA" w:rsidRPr="00141877" w:rsidRDefault="004564CA" w:rsidP="003E63AF">
      <w:pPr>
        <w:pStyle w:val="Default"/>
        <w:rPr>
          <w:sz w:val="22"/>
          <w:szCs w:val="22"/>
        </w:rPr>
      </w:pPr>
    </w:p>
    <w:p w:rsidR="00595A25" w:rsidRPr="00141877" w:rsidRDefault="00595A25" w:rsidP="003E63AF">
      <w:pPr>
        <w:pStyle w:val="Default"/>
        <w:rPr>
          <w:sz w:val="22"/>
          <w:szCs w:val="22"/>
        </w:rPr>
      </w:pPr>
      <w:r w:rsidRPr="00141877">
        <w:rPr>
          <w:sz w:val="22"/>
          <w:szCs w:val="22"/>
        </w:rPr>
        <w:t xml:space="preserve">4. Деятельность педагогического коллектива, направленная на совершенствование </w:t>
      </w:r>
      <w:proofErr w:type="spellStart"/>
      <w:r w:rsidRPr="00141877">
        <w:rPr>
          <w:sz w:val="22"/>
          <w:szCs w:val="22"/>
        </w:rPr>
        <w:t>воспитател</w:t>
      </w:r>
      <w:r w:rsidR="00B772EC" w:rsidRPr="00141877">
        <w:rPr>
          <w:sz w:val="22"/>
          <w:szCs w:val="22"/>
        </w:rPr>
        <w:t>ьно</w:t>
      </w:r>
      <w:proofErr w:type="spellEnd"/>
      <w:r w:rsidR="00B772EC" w:rsidRPr="00141877">
        <w:rPr>
          <w:sz w:val="22"/>
          <w:szCs w:val="22"/>
        </w:rPr>
        <w:t>-образовательного процесса ……………………………………………….32</w:t>
      </w:r>
    </w:p>
    <w:p w:rsidR="004564CA" w:rsidRPr="00141877" w:rsidRDefault="004564CA" w:rsidP="003E63AF">
      <w:pPr>
        <w:pStyle w:val="Default"/>
        <w:rPr>
          <w:sz w:val="22"/>
          <w:szCs w:val="22"/>
        </w:rPr>
      </w:pPr>
    </w:p>
    <w:p w:rsidR="00595A25" w:rsidRPr="00141877" w:rsidRDefault="00595A25" w:rsidP="003E63AF">
      <w:pPr>
        <w:pStyle w:val="Default"/>
        <w:rPr>
          <w:sz w:val="22"/>
          <w:szCs w:val="22"/>
        </w:rPr>
      </w:pPr>
      <w:r w:rsidRPr="00141877">
        <w:rPr>
          <w:sz w:val="22"/>
          <w:szCs w:val="22"/>
        </w:rPr>
        <w:t xml:space="preserve">5. Руководство и контроль </w:t>
      </w:r>
      <w:proofErr w:type="spellStart"/>
      <w:r w:rsidRPr="00141877">
        <w:rPr>
          <w:sz w:val="22"/>
          <w:szCs w:val="22"/>
        </w:rPr>
        <w:t>воспитательно</w:t>
      </w:r>
      <w:proofErr w:type="spellEnd"/>
      <w:r w:rsidRPr="00141877">
        <w:rPr>
          <w:sz w:val="22"/>
          <w:szCs w:val="22"/>
        </w:rPr>
        <w:t xml:space="preserve">-образовательного процесса </w:t>
      </w:r>
      <w:r w:rsidR="00B772EC" w:rsidRPr="00141877">
        <w:rPr>
          <w:sz w:val="22"/>
          <w:szCs w:val="22"/>
        </w:rPr>
        <w:t>-------------------39</w:t>
      </w:r>
    </w:p>
    <w:p w:rsidR="004564CA" w:rsidRPr="00141877" w:rsidRDefault="004564CA" w:rsidP="003E63AF">
      <w:pPr>
        <w:pStyle w:val="Default"/>
        <w:rPr>
          <w:sz w:val="22"/>
          <w:szCs w:val="22"/>
        </w:rPr>
      </w:pPr>
    </w:p>
    <w:p w:rsidR="00595A25" w:rsidRPr="00141877" w:rsidRDefault="00595A25" w:rsidP="003E63AF">
      <w:pPr>
        <w:pStyle w:val="Default"/>
        <w:rPr>
          <w:sz w:val="22"/>
          <w:szCs w:val="22"/>
        </w:rPr>
      </w:pPr>
      <w:r w:rsidRPr="00141877">
        <w:rPr>
          <w:sz w:val="22"/>
          <w:szCs w:val="22"/>
        </w:rPr>
        <w:t xml:space="preserve">6. Работа с родителями, семьей и общественностью </w:t>
      </w:r>
      <w:r w:rsidR="00B772EC" w:rsidRPr="00141877">
        <w:rPr>
          <w:sz w:val="22"/>
          <w:szCs w:val="22"/>
        </w:rPr>
        <w:t>-------------------------------------------</w:t>
      </w:r>
      <w:r w:rsidR="00BD7350" w:rsidRPr="00141877">
        <w:rPr>
          <w:sz w:val="22"/>
          <w:szCs w:val="22"/>
        </w:rPr>
        <w:t>43</w:t>
      </w:r>
    </w:p>
    <w:p w:rsidR="004564CA" w:rsidRPr="00141877" w:rsidRDefault="004564CA" w:rsidP="003E63AF">
      <w:pPr>
        <w:pStyle w:val="Default"/>
        <w:rPr>
          <w:sz w:val="22"/>
          <w:szCs w:val="22"/>
        </w:rPr>
      </w:pPr>
    </w:p>
    <w:p w:rsidR="007B2C72" w:rsidRPr="00141877" w:rsidRDefault="00595A25" w:rsidP="003E63AF">
      <w:pPr>
        <w:pStyle w:val="Default"/>
        <w:rPr>
          <w:b/>
          <w:bCs/>
          <w:color w:val="auto"/>
          <w:sz w:val="22"/>
          <w:szCs w:val="22"/>
        </w:rPr>
      </w:pPr>
      <w:r w:rsidRPr="00141877">
        <w:rPr>
          <w:sz w:val="22"/>
          <w:szCs w:val="22"/>
        </w:rPr>
        <w:t xml:space="preserve"> 7. Административно-хозяйственная работа </w:t>
      </w:r>
      <w:r w:rsidR="00BD7350" w:rsidRPr="00141877">
        <w:rPr>
          <w:sz w:val="22"/>
          <w:szCs w:val="22"/>
        </w:rPr>
        <w:t>------------------------------------------------------4</w:t>
      </w:r>
      <w:r w:rsidR="002F20D0" w:rsidRPr="00141877">
        <w:rPr>
          <w:sz w:val="22"/>
          <w:szCs w:val="22"/>
        </w:rPr>
        <w:t>8</w:t>
      </w:r>
    </w:p>
    <w:p w:rsidR="007B2C72" w:rsidRPr="00141877" w:rsidRDefault="007B2C72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7B2C72" w:rsidRPr="00141877" w:rsidRDefault="007B2C72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7B2C72" w:rsidRPr="00141877" w:rsidRDefault="007B2C72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7B2C72" w:rsidRPr="00141877" w:rsidRDefault="007B2C72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7B2C72" w:rsidRPr="00141877" w:rsidRDefault="007B2C72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6634E1" w:rsidRPr="00141877" w:rsidRDefault="006634E1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4E247A" w:rsidRPr="00141877" w:rsidRDefault="004E247A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4E247A" w:rsidRPr="00141877" w:rsidRDefault="004E247A" w:rsidP="003E63AF">
      <w:pPr>
        <w:pStyle w:val="Default"/>
        <w:rPr>
          <w:b/>
          <w:bCs/>
          <w:color w:val="auto"/>
          <w:sz w:val="22"/>
          <w:szCs w:val="22"/>
        </w:rPr>
      </w:pPr>
    </w:p>
    <w:p w:rsidR="00C7550B" w:rsidRPr="00141877" w:rsidRDefault="00C7550B" w:rsidP="00305929">
      <w:pPr>
        <w:pStyle w:val="Default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141877" w:rsidRDefault="00141877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141877" w:rsidRDefault="00141877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141877" w:rsidRDefault="00141877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141877" w:rsidRPr="00141877" w:rsidRDefault="00141877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595A25" w:rsidRPr="00141877" w:rsidRDefault="00595A25" w:rsidP="00BB3514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</w:p>
    <w:p w:rsidR="00326816" w:rsidRPr="00141877" w:rsidRDefault="00326816" w:rsidP="002F20D0">
      <w:pPr>
        <w:pStyle w:val="Default"/>
        <w:outlineLvl w:val="0"/>
        <w:rPr>
          <w:b/>
          <w:bCs/>
          <w:color w:val="auto"/>
          <w:sz w:val="22"/>
          <w:szCs w:val="22"/>
        </w:rPr>
      </w:pPr>
    </w:p>
    <w:p w:rsidR="003E63AF" w:rsidRPr="00141877" w:rsidRDefault="003E63AF" w:rsidP="00384318">
      <w:pPr>
        <w:pStyle w:val="Default"/>
        <w:jc w:val="center"/>
        <w:outlineLvl w:val="0"/>
        <w:rPr>
          <w:b/>
          <w:bCs/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>ОСНОВНЫЕ СВЕДЕНИЯ ДОУ</w:t>
      </w:r>
    </w:p>
    <w:p w:rsidR="004564CA" w:rsidRPr="00141877" w:rsidRDefault="004564CA" w:rsidP="00DD6C1B">
      <w:pPr>
        <w:pStyle w:val="Default"/>
        <w:jc w:val="both"/>
        <w:outlineLvl w:val="0"/>
        <w:rPr>
          <w:color w:val="auto"/>
          <w:sz w:val="22"/>
          <w:szCs w:val="22"/>
        </w:rPr>
      </w:pPr>
    </w:p>
    <w:p w:rsidR="003E63AF" w:rsidRPr="00141877" w:rsidRDefault="003E63AF" w:rsidP="00271A22">
      <w:pPr>
        <w:pStyle w:val="Default"/>
        <w:ind w:hanging="851"/>
        <w:jc w:val="both"/>
        <w:outlineLvl w:val="0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Организационно - правовая форма: </w:t>
      </w:r>
      <w:r w:rsidRPr="00141877">
        <w:rPr>
          <w:color w:val="auto"/>
          <w:sz w:val="22"/>
          <w:szCs w:val="22"/>
        </w:rPr>
        <w:t xml:space="preserve">муниципальное учреждение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Тип: </w:t>
      </w:r>
      <w:r w:rsidRPr="00141877">
        <w:rPr>
          <w:color w:val="auto"/>
          <w:sz w:val="22"/>
          <w:szCs w:val="22"/>
        </w:rPr>
        <w:t xml:space="preserve">дошкольное образовательное учреждение.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Вид: </w:t>
      </w:r>
      <w:r w:rsidRPr="00141877">
        <w:rPr>
          <w:color w:val="auto"/>
          <w:sz w:val="22"/>
          <w:szCs w:val="22"/>
        </w:rPr>
        <w:t xml:space="preserve">детский сад (реализует основную общеобразовательную программу дошкольного образования в группах общеразвивающей направленности). </w:t>
      </w:r>
    </w:p>
    <w:p w:rsidR="003E63AF" w:rsidRPr="00141877" w:rsidRDefault="003E63AF" w:rsidP="00271A22">
      <w:pPr>
        <w:pStyle w:val="Default"/>
        <w:ind w:hanging="851"/>
        <w:jc w:val="both"/>
        <w:outlineLvl w:val="0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Статус юридического лица: </w:t>
      </w:r>
      <w:r w:rsidRPr="00141877">
        <w:rPr>
          <w:color w:val="auto"/>
          <w:sz w:val="22"/>
          <w:szCs w:val="22"/>
        </w:rPr>
        <w:t xml:space="preserve">муниципальный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Юридический адрес: </w:t>
      </w:r>
      <w:r w:rsidRPr="00141877">
        <w:rPr>
          <w:color w:val="auto"/>
          <w:sz w:val="22"/>
          <w:szCs w:val="22"/>
        </w:rPr>
        <w:t xml:space="preserve">Республика Татарстан, </w:t>
      </w:r>
      <w:r w:rsidR="00296962" w:rsidRPr="00141877">
        <w:rPr>
          <w:color w:val="auto"/>
          <w:sz w:val="22"/>
          <w:szCs w:val="22"/>
        </w:rPr>
        <w:t>Нурлатский</w:t>
      </w:r>
      <w:r w:rsidRPr="00141877">
        <w:rPr>
          <w:color w:val="auto"/>
          <w:sz w:val="22"/>
          <w:szCs w:val="22"/>
        </w:rPr>
        <w:t xml:space="preserve"> район, </w:t>
      </w:r>
      <w:proofErr w:type="spellStart"/>
      <w:r w:rsidR="00296962" w:rsidRPr="00141877">
        <w:rPr>
          <w:color w:val="auto"/>
          <w:sz w:val="22"/>
          <w:szCs w:val="22"/>
        </w:rPr>
        <w:t>г</w:t>
      </w:r>
      <w:proofErr w:type="gramStart"/>
      <w:r w:rsidR="00296962" w:rsidRPr="00141877">
        <w:rPr>
          <w:color w:val="auto"/>
          <w:sz w:val="22"/>
          <w:szCs w:val="22"/>
        </w:rPr>
        <w:t>.Н</w:t>
      </w:r>
      <w:proofErr w:type="gramEnd"/>
      <w:r w:rsidR="00296962" w:rsidRPr="00141877">
        <w:rPr>
          <w:color w:val="auto"/>
          <w:sz w:val="22"/>
          <w:szCs w:val="22"/>
        </w:rPr>
        <w:t>урлат</w:t>
      </w:r>
      <w:proofErr w:type="spellEnd"/>
      <w:r w:rsidRPr="00141877">
        <w:rPr>
          <w:color w:val="auto"/>
          <w:sz w:val="22"/>
          <w:szCs w:val="22"/>
        </w:rPr>
        <w:t>, улица С</w:t>
      </w:r>
      <w:r w:rsidR="00296962" w:rsidRPr="00141877">
        <w:rPr>
          <w:color w:val="auto"/>
          <w:sz w:val="22"/>
          <w:szCs w:val="22"/>
        </w:rPr>
        <w:t>адовая</w:t>
      </w:r>
      <w:r w:rsidRPr="00141877">
        <w:rPr>
          <w:color w:val="auto"/>
          <w:sz w:val="22"/>
          <w:szCs w:val="22"/>
        </w:rPr>
        <w:t>,</w:t>
      </w:r>
      <w:r w:rsidR="00296962" w:rsidRPr="00141877">
        <w:rPr>
          <w:color w:val="auto"/>
          <w:sz w:val="22"/>
          <w:szCs w:val="22"/>
        </w:rPr>
        <w:t xml:space="preserve"> дом 2</w:t>
      </w:r>
      <w:r w:rsidRPr="00141877">
        <w:rPr>
          <w:color w:val="auto"/>
          <w:sz w:val="22"/>
          <w:szCs w:val="22"/>
        </w:rPr>
        <w:t xml:space="preserve">б </w:t>
      </w:r>
    </w:p>
    <w:p w:rsidR="003E63AF" w:rsidRPr="00141877" w:rsidRDefault="003E63AF" w:rsidP="00271A22">
      <w:pPr>
        <w:pStyle w:val="Default"/>
        <w:ind w:hanging="851"/>
        <w:jc w:val="both"/>
        <w:outlineLvl w:val="0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Адрес электронной почты: </w:t>
      </w:r>
      <w:r w:rsidR="00296962" w:rsidRPr="00141877">
        <w:rPr>
          <w:b/>
          <w:bCs/>
          <w:color w:val="auto"/>
          <w:sz w:val="22"/>
          <w:szCs w:val="22"/>
        </w:rPr>
        <w:t>ds.rybka@tatar.ru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Учредитель детского сада: </w:t>
      </w:r>
      <w:r w:rsidRPr="00141877">
        <w:rPr>
          <w:color w:val="auto"/>
          <w:sz w:val="22"/>
          <w:szCs w:val="22"/>
        </w:rPr>
        <w:t xml:space="preserve">Исполнительный комитет </w:t>
      </w:r>
      <w:r w:rsidR="00296962" w:rsidRPr="00141877">
        <w:rPr>
          <w:color w:val="auto"/>
          <w:sz w:val="22"/>
          <w:szCs w:val="22"/>
        </w:rPr>
        <w:t xml:space="preserve">Нурлатского </w:t>
      </w:r>
      <w:r w:rsidRPr="00141877">
        <w:rPr>
          <w:color w:val="auto"/>
          <w:sz w:val="22"/>
          <w:szCs w:val="22"/>
        </w:rPr>
        <w:t xml:space="preserve">муниципального района РТ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Режим работы ДОУ: </w:t>
      </w:r>
      <w:r w:rsidR="00296962" w:rsidRPr="00141877">
        <w:rPr>
          <w:color w:val="auto"/>
          <w:sz w:val="22"/>
          <w:szCs w:val="22"/>
        </w:rPr>
        <w:t>12</w:t>
      </w:r>
      <w:r w:rsidRPr="00141877">
        <w:rPr>
          <w:color w:val="auto"/>
          <w:sz w:val="22"/>
          <w:szCs w:val="22"/>
        </w:rPr>
        <w:t xml:space="preserve"> часовое пребывание детей при пятиднев</w:t>
      </w:r>
      <w:r w:rsidR="00296962" w:rsidRPr="00141877">
        <w:rPr>
          <w:color w:val="auto"/>
          <w:sz w:val="22"/>
          <w:szCs w:val="22"/>
        </w:rPr>
        <w:t>ной рабочей неделе, с 6.30 до 18.3</w:t>
      </w:r>
      <w:r w:rsidRPr="00141877">
        <w:rPr>
          <w:color w:val="auto"/>
          <w:sz w:val="22"/>
          <w:szCs w:val="22"/>
        </w:rPr>
        <w:t xml:space="preserve">0; выходные - суббота, воскресенье, праздничные дни. Продолжительность учебного года – 36 недель. </w:t>
      </w:r>
    </w:p>
    <w:p w:rsidR="003E63AF" w:rsidRPr="00141877" w:rsidRDefault="003E63AF" w:rsidP="00271A22">
      <w:pPr>
        <w:pStyle w:val="Default"/>
        <w:ind w:hanging="851"/>
        <w:jc w:val="both"/>
        <w:outlineLvl w:val="0"/>
        <w:rPr>
          <w:color w:val="auto"/>
          <w:sz w:val="22"/>
          <w:szCs w:val="22"/>
        </w:rPr>
      </w:pPr>
      <w:proofErr w:type="spellStart"/>
      <w:r w:rsidRPr="00141877">
        <w:rPr>
          <w:b/>
          <w:bCs/>
          <w:color w:val="auto"/>
          <w:sz w:val="22"/>
          <w:szCs w:val="22"/>
        </w:rPr>
        <w:t>Программно</w:t>
      </w:r>
      <w:proofErr w:type="spellEnd"/>
      <w:r w:rsidRPr="00141877">
        <w:rPr>
          <w:b/>
          <w:bCs/>
          <w:color w:val="auto"/>
          <w:sz w:val="22"/>
          <w:szCs w:val="22"/>
        </w:rPr>
        <w:t xml:space="preserve"> – методическое обеспечение: </w:t>
      </w:r>
    </w:p>
    <w:p w:rsidR="00FD29C6" w:rsidRPr="00141877" w:rsidRDefault="00FD29C6" w:rsidP="00271A22">
      <w:pPr>
        <w:pStyle w:val="a9"/>
        <w:ind w:hanging="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  <w:b/>
        </w:rPr>
        <w:t>Основной программой</w:t>
      </w:r>
      <w:r w:rsidRPr="00141877">
        <w:rPr>
          <w:rFonts w:ascii="Times New Roman" w:hAnsi="Times New Roman" w:cs="Times New Roman"/>
        </w:rPr>
        <w:t xml:space="preserve">, реализуемой в МБДОУ и обеспечивающей целостность </w:t>
      </w:r>
      <w:proofErr w:type="spellStart"/>
      <w:r w:rsidRPr="00141877">
        <w:rPr>
          <w:rFonts w:ascii="Times New Roman" w:hAnsi="Times New Roman" w:cs="Times New Roman"/>
        </w:rPr>
        <w:t>воспитательно</w:t>
      </w:r>
      <w:proofErr w:type="spellEnd"/>
      <w:r w:rsidRPr="00141877">
        <w:rPr>
          <w:rFonts w:ascii="Times New Roman" w:hAnsi="Times New Roman" w:cs="Times New Roman"/>
        </w:rPr>
        <w:t>-образовательного процесса, является примерная  образовательная программа дошкольного образования «От рождения до школы» (</w:t>
      </w:r>
      <w:proofErr w:type="spellStart"/>
      <w:r w:rsidRPr="00141877">
        <w:rPr>
          <w:rFonts w:ascii="Times New Roman" w:hAnsi="Times New Roman" w:cs="Times New Roman"/>
        </w:rPr>
        <w:t>Н.Е.Вераксы</w:t>
      </w:r>
      <w:proofErr w:type="spellEnd"/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Т.С.Комаровой</w:t>
      </w:r>
      <w:proofErr w:type="spellEnd"/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М.А.Васильевой</w:t>
      </w:r>
      <w:proofErr w:type="spellEnd"/>
      <w:r w:rsidRPr="00141877">
        <w:rPr>
          <w:rFonts w:ascii="Times New Roman" w:hAnsi="Times New Roman" w:cs="Times New Roman"/>
        </w:rPr>
        <w:t>).</w:t>
      </w:r>
    </w:p>
    <w:p w:rsidR="00FD29C6" w:rsidRPr="00141877" w:rsidRDefault="00FD29C6" w:rsidP="00271A22">
      <w:pPr>
        <w:pStyle w:val="a9"/>
        <w:ind w:hanging="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 Она дополняется методическими и практическими пособиями нового поколения концептуально с ней совместимыми.</w:t>
      </w:r>
    </w:p>
    <w:p w:rsidR="00FD29C6" w:rsidRPr="00141877" w:rsidRDefault="00FD29C6" w:rsidP="00271A22">
      <w:pPr>
        <w:pStyle w:val="a9"/>
        <w:ind w:hanging="851"/>
        <w:jc w:val="both"/>
        <w:outlineLvl w:val="0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  <w:b/>
        </w:rPr>
        <w:t>Парциальные программы:</w:t>
      </w:r>
    </w:p>
    <w:p w:rsidR="00FD29C6" w:rsidRPr="00141877" w:rsidRDefault="00FD29C6" w:rsidP="00271A22">
      <w:pPr>
        <w:pStyle w:val="a9"/>
        <w:ind w:hanging="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Цветные ладошки: Программа художественного воспитания, об</w:t>
      </w:r>
      <w:r w:rsidR="00445716" w:rsidRPr="00141877">
        <w:rPr>
          <w:rFonts w:ascii="Times New Roman" w:hAnsi="Times New Roman" w:cs="Times New Roman"/>
        </w:rPr>
        <w:t>учения и развития детей 2-7 лет</w:t>
      </w:r>
      <w:r w:rsidRPr="00141877">
        <w:rPr>
          <w:rFonts w:ascii="Times New Roman" w:hAnsi="Times New Roman" w:cs="Times New Roman"/>
        </w:rPr>
        <w:t>. Автор И.А. Лыкова</w:t>
      </w:r>
    </w:p>
    <w:p w:rsidR="002C452E" w:rsidRPr="00141877" w:rsidRDefault="00FD29C6" w:rsidP="00271A22">
      <w:pPr>
        <w:pStyle w:val="a9"/>
        <w:ind w:hanging="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«Региональная</w:t>
      </w:r>
      <w:r w:rsidR="008D39CF" w:rsidRPr="00141877">
        <w:rPr>
          <w:rFonts w:ascii="Times New Roman" w:hAnsi="Times New Roman" w:cs="Times New Roman"/>
        </w:rPr>
        <w:t xml:space="preserve"> образовательная </w:t>
      </w:r>
      <w:r w:rsidRPr="00141877">
        <w:rPr>
          <w:rFonts w:ascii="Times New Roman" w:hAnsi="Times New Roman" w:cs="Times New Roman"/>
        </w:rPr>
        <w:t xml:space="preserve"> программа дошкольного образования»</w:t>
      </w:r>
      <w:r w:rsidR="008D39CF" w:rsidRPr="00141877">
        <w:rPr>
          <w:rFonts w:ascii="Times New Roman" w:hAnsi="Times New Roman" w:cs="Times New Roman"/>
        </w:rPr>
        <w:t xml:space="preserve"> «С</w:t>
      </w:r>
      <w:r w:rsidR="008D39CF" w:rsidRPr="00141877">
        <w:rPr>
          <w:rFonts w:ascii="Times New Roman" w:hAnsi="Times New Roman" w:cs="Times New Roman"/>
          <w:lang w:val="tt-RU"/>
        </w:rPr>
        <w:t>өенеч-</w:t>
      </w:r>
      <w:r w:rsidR="008D39CF" w:rsidRPr="00141877">
        <w:rPr>
          <w:rFonts w:ascii="Times New Roman" w:hAnsi="Times New Roman" w:cs="Times New Roman"/>
        </w:rPr>
        <w:t xml:space="preserve">Радость </w:t>
      </w:r>
      <w:proofErr w:type="spellStart"/>
      <w:r w:rsidR="008D39CF" w:rsidRPr="00141877">
        <w:rPr>
          <w:rFonts w:ascii="Times New Roman" w:hAnsi="Times New Roman" w:cs="Times New Roman"/>
        </w:rPr>
        <w:t>понания</w:t>
      </w:r>
      <w:proofErr w:type="spellEnd"/>
      <w:r w:rsidR="008D39CF" w:rsidRPr="00141877">
        <w:rPr>
          <w:rFonts w:ascii="Times New Roman" w:hAnsi="Times New Roman" w:cs="Times New Roman"/>
        </w:rPr>
        <w:t>»</w:t>
      </w:r>
      <w:proofErr w:type="gramStart"/>
      <w:r w:rsidR="008D39CF" w:rsidRPr="00141877">
        <w:rPr>
          <w:rFonts w:ascii="Times New Roman" w:hAnsi="Times New Roman" w:cs="Times New Roman"/>
        </w:rPr>
        <w:t>,</w:t>
      </w:r>
      <w:proofErr w:type="spellStart"/>
      <w:r w:rsidRPr="00141877">
        <w:rPr>
          <w:rFonts w:ascii="Times New Roman" w:hAnsi="Times New Roman" w:cs="Times New Roman"/>
        </w:rPr>
        <w:t>Р</w:t>
      </w:r>
      <w:proofErr w:type="gramEnd"/>
      <w:r w:rsidRPr="00141877">
        <w:rPr>
          <w:rFonts w:ascii="Times New Roman" w:hAnsi="Times New Roman" w:cs="Times New Roman"/>
        </w:rPr>
        <w:t>.К.Шаехова</w:t>
      </w:r>
      <w:proofErr w:type="spellEnd"/>
      <w:r w:rsidRPr="00141877">
        <w:rPr>
          <w:rFonts w:ascii="Times New Roman" w:hAnsi="Times New Roman" w:cs="Times New Roman"/>
        </w:rPr>
        <w:t>;</w:t>
      </w:r>
    </w:p>
    <w:p w:rsidR="002C452E" w:rsidRPr="00141877" w:rsidRDefault="002C452E" w:rsidP="00271A22">
      <w:pPr>
        <w:pStyle w:val="a9"/>
        <w:ind w:hanging="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 Программа обучения и воспитания детей с фонетико-фонематическим недоразвитием. </w:t>
      </w:r>
      <w:proofErr w:type="spellStart"/>
      <w:r w:rsidRPr="00141877">
        <w:rPr>
          <w:rFonts w:ascii="Times New Roman" w:hAnsi="Times New Roman" w:cs="Times New Roman"/>
        </w:rPr>
        <w:t>Т.Б.Филичева</w:t>
      </w:r>
      <w:proofErr w:type="gramStart"/>
      <w:r w:rsidRPr="00141877">
        <w:rPr>
          <w:rFonts w:ascii="Times New Roman" w:hAnsi="Times New Roman" w:cs="Times New Roman"/>
        </w:rPr>
        <w:t>,Г</w:t>
      </w:r>
      <w:proofErr w:type="gramEnd"/>
      <w:r w:rsidRPr="00141877">
        <w:rPr>
          <w:rFonts w:ascii="Times New Roman" w:hAnsi="Times New Roman" w:cs="Times New Roman"/>
        </w:rPr>
        <w:t>.В.Чиркина</w:t>
      </w:r>
      <w:proofErr w:type="spellEnd"/>
      <w:r w:rsidRPr="00141877">
        <w:rPr>
          <w:rFonts w:ascii="Times New Roman" w:hAnsi="Times New Roman" w:cs="Times New Roman"/>
        </w:rPr>
        <w:t>.</w:t>
      </w:r>
    </w:p>
    <w:p w:rsidR="002C452E" w:rsidRPr="00141877" w:rsidRDefault="002C452E" w:rsidP="00271A22">
      <w:pPr>
        <w:pStyle w:val="a9"/>
        <w:ind w:hanging="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Воспитание и обучение детей дошкольного возраста с общим недоразвитием речи детей (Программно-методические рекомендации) </w:t>
      </w:r>
      <w:proofErr w:type="spellStart"/>
      <w:r w:rsidRPr="00141877">
        <w:rPr>
          <w:rFonts w:ascii="Times New Roman" w:hAnsi="Times New Roman" w:cs="Times New Roman"/>
        </w:rPr>
        <w:t>Т.Б.Филичева</w:t>
      </w:r>
      <w:proofErr w:type="spellEnd"/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Т.В.Туманова</w:t>
      </w:r>
      <w:proofErr w:type="spellEnd"/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Г.В.Чиркина</w:t>
      </w:r>
      <w:proofErr w:type="spellEnd"/>
    </w:p>
    <w:p w:rsidR="00296962" w:rsidRPr="00141877" w:rsidRDefault="00296962" w:rsidP="00271A22">
      <w:pPr>
        <w:pStyle w:val="Default"/>
        <w:ind w:hanging="851"/>
        <w:jc w:val="both"/>
        <w:rPr>
          <w:color w:val="auto"/>
          <w:sz w:val="22"/>
          <w:szCs w:val="22"/>
          <w:lang w:val="tt-RU"/>
        </w:rPr>
      </w:pPr>
    </w:p>
    <w:p w:rsidR="003E63AF" w:rsidRPr="00141877" w:rsidRDefault="003E63AF" w:rsidP="00271A22">
      <w:pPr>
        <w:pStyle w:val="Default"/>
        <w:ind w:hanging="851"/>
        <w:jc w:val="both"/>
        <w:outlineLvl w:val="0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Нормативные документы, регламентирующие деятельность ДОУ: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Федеральный закон № 273-ФЗ от 29.12.2012 «Об образовании в РФ»;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30384);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Постановление Главного государственного санитарного врача Российской Федерации от </w:t>
      </w:r>
      <w:r w:rsidR="00102C3D" w:rsidRPr="00141877">
        <w:rPr>
          <w:color w:val="auto"/>
          <w:sz w:val="22"/>
          <w:szCs w:val="22"/>
        </w:rPr>
        <w:t>28</w:t>
      </w:r>
      <w:r w:rsidRPr="00141877">
        <w:rPr>
          <w:color w:val="auto"/>
          <w:sz w:val="22"/>
          <w:szCs w:val="22"/>
        </w:rPr>
        <w:t xml:space="preserve"> </w:t>
      </w:r>
      <w:r w:rsidR="00102C3D" w:rsidRPr="00141877">
        <w:rPr>
          <w:color w:val="auto"/>
          <w:sz w:val="22"/>
          <w:szCs w:val="22"/>
        </w:rPr>
        <w:t>сентября</w:t>
      </w:r>
      <w:r w:rsidRPr="00141877">
        <w:rPr>
          <w:color w:val="auto"/>
          <w:sz w:val="22"/>
          <w:szCs w:val="22"/>
        </w:rPr>
        <w:t xml:space="preserve"> </w:t>
      </w:r>
      <w:r w:rsidR="00102C3D" w:rsidRPr="00141877">
        <w:rPr>
          <w:color w:val="auto"/>
          <w:sz w:val="22"/>
          <w:szCs w:val="22"/>
        </w:rPr>
        <w:t>2020</w:t>
      </w:r>
      <w:r w:rsidRPr="00141877">
        <w:rPr>
          <w:color w:val="auto"/>
          <w:sz w:val="22"/>
          <w:szCs w:val="22"/>
        </w:rPr>
        <w:t>г. №2</w:t>
      </w:r>
      <w:r w:rsidR="00102C3D" w:rsidRPr="00141877">
        <w:rPr>
          <w:color w:val="auto"/>
          <w:sz w:val="22"/>
          <w:szCs w:val="22"/>
        </w:rPr>
        <w:t>8</w:t>
      </w:r>
      <w:r w:rsidRPr="00141877">
        <w:rPr>
          <w:color w:val="auto"/>
          <w:sz w:val="22"/>
          <w:szCs w:val="22"/>
        </w:rPr>
        <w:t xml:space="preserve"> «Об утверждении СанПиН 2.4.</w:t>
      </w:r>
      <w:r w:rsidR="00102C3D" w:rsidRPr="00141877">
        <w:rPr>
          <w:color w:val="auto"/>
          <w:sz w:val="22"/>
          <w:szCs w:val="22"/>
        </w:rPr>
        <w:t>3648</w:t>
      </w:r>
      <w:r w:rsidRPr="00141877">
        <w:rPr>
          <w:color w:val="auto"/>
          <w:sz w:val="22"/>
          <w:szCs w:val="22"/>
        </w:rPr>
        <w:t xml:space="preserve"> «Санитарно-эпидемиологические требования к</w:t>
      </w:r>
      <w:r w:rsidR="00102C3D" w:rsidRPr="00141877">
        <w:rPr>
          <w:color w:val="auto"/>
          <w:sz w:val="22"/>
          <w:szCs w:val="22"/>
        </w:rPr>
        <w:t xml:space="preserve"> организациям воспитания и обучения, отдыха и оздоровления детей и молодежи»</w:t>
      </w:r>
      <w:r w:rsidRPr="00141877">
        <w:rPr>
          <w:color w:val="auto"/>
          <w:sz w:val="22"/>
          <w:szCs w:val="22"/>
        </w:rPr>
        <w:t xml:space="preserve">;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Письмо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образования»;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Закон Республики Татарстан "Об образовании" от 22 июля 2013 г. N 68-ЗРТ;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Закон Республики Татарстан «О государственных языках Республики Татарстан и других языках в Республике Татарстан» от 08 июля 1992 года N 1560-XII;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Постановление </w:t>
      </w:r>
      <w:proofErr w:type="gramStart"/>
      <w:r w:rsidRPr="00141877">
        <w:rPr>
          <w:color w:val="auto"/>
          <w:sz w:val="22"/>
          <w:szCs w:val="22"/>
        </w:rPr>
        <w:t>КМ</w:t>
      </w:r>
      <w:proofErr w:type="gramEnd"/>
      <w:r w:rsidRPr="00141877">
        <w:rPr>
          <w:color w:val="auto"/>
          <w:sz w:val="22"/>
          <w:szCs w:val="22"/>
        </w:rPr>
        <w:t xml:space="preserve"> РТ от 30 декабря 2010 г. n 1174 "Об утверждении Стратегии развития образования в Республике Татарстан на 2010-2015 годы "</w:t>
      </w:r>
      <w:proofErr w:type="spellStart"/>
      <w:r w:rsidRPr="00141877">
        <w:rPr>
          <w:color w:val="auto"/>
          <w:sz w:val="22"/>
          <w:szCs w:val="22"/>
        </w:rPr>
        <w:t>Килэчэк</w:t>
      </w:r>
      <w:proofErr w:type="spellEnd"/>
      <w:r w:rsidRPr="00141877">
        <w:rPr>
          <w:color w:val="auto"/>
          <w:sz w:val="22"/>
          <w:szCs w:val="22"/>
        </w:rPr>
        <w:t xml:space="preserve">" - "Будущее". </w:t>
      </w:r>
    </w:p>
    <w:p w:rsidR="003E63AF" w:rsidRPr="00141877" w:rsidRDefault="003E63AF" w:rsidP="00271A22">
      <w:pPr>
        <w:pStyle w:val="Default"/>
        <w:spacing w:after="27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Устав ДОУ утвержден Постановлением Исполнительного комитета </w:t>
      </w:r>
      <w:r w:rsidR="00FD29C6" w:rsidRPr="00141877">
        <w:rPr>
          <w:color w:val="auto"/>
          <w:sz w:val="22"/>
          <w:szCs w:val="22"/>
        </w:rPr>
        <w:t xml:space="preserve">Нурлатского </w:t>
      </w:r>
      <w:r w:rsidRPr="00141877">
        <w:rPr>
          <w:color w:val="auto"/>
          <w:sz w:val="22"/>
          <w:szCs w:val="22"/>
        </w:rPr>
        <w:t>муниципального района РТ №</w:t>
      </w:r>
      <w:r w:rsidR="00FD29C6" w:rsidRPr="00141877">
        <w:rPr>
          <w:color w:val="auto"/>
          <w:sz w:val="22"/>
          <w:szCs w:val="22"/>
        </w:rPr>
        <w:t xml:space="preserve"> 985 от 15.12.15</w:t>
      </w:r>
      <w:r w:rsidRPr="00141877">
        <w:rPr>
          <w:color w:val="auto"/>
          <w:sz w:val="22"/>
          <w:szCs w:val="22"/>
        </w:rPr>
        <w:t xml:space="preserve">.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• Лицензия на осуществление образовательной деятельности серия 16 Л 01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№ 000</w:t>
      </w:r>
      <w:r w:rsidR="00FD29C6" w:rsidRPr="00141877">
        <w:rPr>
          <w:color w:val="auto"/>
          <w:sz w:val="22"/>
          <w:szCs w:val="22"/>
        </w:rPr>
        <w:t>1653</w:t>
      </w:r>
      <w:r w:rsidRPr="00141877">
        <w:rPr>
          <w:color w:val="auto"/>
          <w:sz w:val="22"/>
          <w:szCs w:val="22"/>
        </w:rPr>
        <w:t xml:space="preserve">, регистрационный № </w:t>
      </w:r>
      <w:r w:rsidR="00FD29C6" w:rsidRPr="00141877">
        <w:rPr>
          <w:color w:val="auto"/>
          <w:sz w:val="22"/>
          <w:szCs w:val="22"/>
        </w:rPr>
        <w:t>5872, дата выдачи 04.12.2014</w:t>
      </w:r>
      <w:r w:rsidRPr="00141877">
        <w:rPr>
          <w:color w:val="auto"/>
          <w:sz w:val="22"/>
          <w:szCs w:val="22"/>
        </w:rPr>
        <w:t xml:space="preserve">г. Министерством образования и науки Республики Татарстан, лицензия бессрочная. </w:t>
      </w:r>
    </w:p>
    <w:p w:rsidR="00595A25" w:rsidRPr="00141877" w:rsidRDefault="00595A25" w:rsidP="00271A22">
      <w:pPr>
        <w:pStyle w:val="Default"/>
        <w:ind w:hanging="851"/>
        <w:jc w:val="both"/>
        <w:outlineLvl w:val="0"/>
        <w:rPr>
          <w:b/>
          <w:bCs/>
          <w:color w:val="auto"/>
          <w:sz w:val="22"/>
          <w:szCs w:val="22"/>
        </w:rPr>
      </w:pPr>
    </w:p>
    <w:p w:rsidR="003E63AF" w:rsidRPr="00141877" w:rsidRDefault="003E63AF" w:rsidP="00271A22">
      <w:pPr>
        <w:pStyle w:val="Default"/>
        <w:ind w:hanging="851"/>
        <w:jc w:val="both"/>
        <w:outlineLvl w:val="0"/>
        <w:rPr>
          <w:color w:val="auto"/>
          <w:sz w:val="22"/>
          <w:szCs w:val="22"/>
        </w:rPr>
      </w:pPr>
      <w:proofErr w:type="spellStart"/>
      <w:proofErr w:type="gramStart"/>
      <w:r w:rsidRPr="00141877">
        <w:rPr>
          <w:b/>
          <w:bCs/>
          <w:color w:val="auto"/>
          <w:sz w:val="22"/>
          <w:szCs w:val="22"/>
        </w:rPr>
        <w:t>Воспитательно</w:t>
      </w:r>
      <w:proofErr w:type="spellEnd"/>
      <w:r w:rsidRPr="00141877">
        <w:rPr>
          <w:b/>
          <w:bCs/>
          <w:color w:val="auto"/>
          <w:sz w:val="22"/>
          <w:szCs w:val="22"/>
        </w:rPr>
        <w:t>-педагогического</w:t>
      </w:r>
      <w:proofErr w:type="gramEnd"/>
      <w:r w:rsidRPr="00141877">
        <w:rPr>
          <w:b/>
          <w:bCs/>
          <w:color w:val="auto"/>
          <w:sz w:val="22"/>
          <w:szCs w:val="22"/>
        </w:rPr>
        <w:t xml:space="preserve"> процесс в ДОУ </w:t>
      </w:r>
      <w:r w:rsidRPr="00141877">
        <w:rPr>
          <w:color w:val="auto"/>
          <w:sz w:val="22"/>
          <w:szCs w:val="22"/>
        </w:rPr>
        <w:t xml:space="preserve">осуществляется в соответствии с: </w:t>
      </w:r>
    </w:p>
    <w:p w:rsidR="003E63AF" w:rsidRPr="00141877" w:rsidRDefault="003E63AF" w:rsidP="00271A22">
      <w:pPr>
        <w:pStyle w:val="Default"/>
        <w:numPr>
          <w:ilvl w:val="0"/>
          <w:numId w:val="6"/>
        </w:numPr>
        <w:spacing w:after="27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«Международной Конвенцией о правах </w:t>
      </w:r>
      <w:proofErr w:type="spellStart"/>
      <w:r w:rsidRPr="00141877">
        <w:rPr>
          <w:color w:val="auto"/>
          <w:sz w:val="22"/>
          <w:szCs w:val="22"/>
        </w:rPr>
        <w:t>ребѐнка</w:t>
      </w:r>
      <w:proofErr w:type="spellEnd"/>
      <w:r w:rsidRPr="00141877">
        <w:rPr>
          <w:color w:val="auto"/>
          <w:sz w:val="22"/>
          <w:szCs w:val="22"/>
        </w:rPr>
        <w:t xml:space="preserve">»; </w:t>
      </w:r>
    </w:p>
    <w:p w:rsidR="003E63AF" w:rsidRPr="00141877" w:rsidRDefault="003E63AF" w:rsidP="00271A22">
      <w:pPr>
        <w:pStyle w:val="Default"/>
        <w:numPr>
          <w:ilvl w:val="0"/>
          <w:numId w:val="6"/>
        </w:numPr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lastRenderedPageBreak/>
        <w:t xml:space="preserve">Законом РФ «Об основных гарантах </w:t>
      </w:r>
      <w:proofErr w:type="spellStart"/>
      <w:r w:rsidRPr="00141877">
        <w:rPr>
          <w:color w:val="auto"/>
          <w:sz w:val="22"/>
          <w:szCs w:val="22"/>
        </w:rPr>
        <w:t>ребѐнка</w:t>
      </w:r>
      <w:proofErr w:type="spellEnd"/>
      <w:r w:rsidRPr="00141877">
        <w:rPr>
          <w:color w:val="auto"/>
          <w:sz w:val="22"/>
          <w:szCs w:val="22"/>
        </w:rPr>
        <w:t xml:space="preserve"> в РФ». </w:t>
      </w:r>
    </w:p>
    <w:p w:rsidR="00595A25" w:rsidRPr="00141877" w:rsidRDefault="00595A25" w:rsidP="00271A22">
      <w:pPr>
        <w:pStyle w:val="Default"/>
        <w:numPr>
          <w:ilvl w:val="0"/>
          <w:numId w:val="6"/>
        </w:numPr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Инструкцией по охране жизни и здоровья детей</w:t>
      </w:r>
    </w:p>
    <w:p w:rsidR="00595A25" w:rsidRPr="00141877" w:rsidRDefault="00595A25" w:rsidP="00271A22">
      <w:pPr>
        <w:pStyle w:val="Default"/>
        <w:ind w:left="360" w:hanging="851"/>
        <w:jc w:val="both"/>
        <w:rPr>
          <w:color w:val="auto"/>
          <w:sz w:val="22"/>
          <w:szCs w:val="22"/>
        </w:rPr>
      </w:pP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</w:p>
    <w:p w:rsidR="00BB3514" w:rsidRPr="00141877" w:rsidRDefault="003E63AF" w:rsidP="00271A22">
      <w:pPr>
        <w:ind w:hanging="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Содержание образовательной деятельности в ДОУ обуславливает проект Основной образовательной программы на переходный период, разработанный в соответствие с ФГОС </w:t>
      </w:r>
      <w:proofErr w:type="gramStart"/>
      <w:r w:rsidRPr="00141877">
        <w:rPr>
          <w:rFonts w:ascii="Times New Roman" w:hAnsi="Times New Roman" w:cs="Times New Roman"/>
        </w:rPr>
        <w:t>ДО</w:t>
      </w:r>
      <w:proofErr w:type="gramEnd"/>
      <w:r w:rsidRPr="00141877">
        <w:rPr>
          <w:rFonts w:ascii="Times New Roman" w:hAnsi="Times New Roman" w:cs="Times New Roman"/>
        </w:rPr>
        <w:t>.</w:t>
      </w:r>
    </w:p>
    <w:p w:rsidR="00BB3514" w:rsidRPr="00141877" w:rsidRDefault="00BB3514" w:rsidP="00271A22">
      <w:pPr>
        <w:pStyle w:val="Default"/>
        <w:ind w:hanging="851"/>
        <w:jc w:val="both"/>
        <w:outlineLvl w:val="0"/>
        <w:rPr>
          <w:b/>
          <w:bCs/>
          <w:color w:val="auto"/>
          <w:sz w:val="22"/>
          <w:szCs w:val="22"/>
        </w:rPr>
      </w:pPr>
    </w:p>
    <w:p w:rsidR="003E63AF" w:rsidRPr="00141877" w:rsidRDefault="003E63AF" w:rsidP="00271A22">
      <w:pPr>
        <w:pStyle w:val="Default"/>
        <w:ind w:hanging="851"/>
        <w:jc w:val="both"/>
        <w:outlineLvl w:val="0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1.ИНФОРМАЦИОННЫЙ РАЗДЕЛ </w:t>
      </w:r>
    </w:p>
    <w:p w:rsidR="003E63AF" w:rsidRPr="00141877" w:rsidRDefault="003E63AF" w:rsidP="00271A22">
      <w:pPr>
        <w:pStyle w:val="Default"/>
        <w:ind w:hanging="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МБДОУ «</w:t>
      </w:r>
      <w:r w:rsidR="00FD29C6" w:rsidRPr="00141877">
        <w:rPr>
          <w:color w:val="auto"/>
          <w:sz w:val="22"/>
          <w:szCs w:val="22"/>
        </w:rPr>
        <w:t>Детский сад № 21 «Золотая рыбка»</w:t>
      </w:r>
      <w:r w:rsidRPr="00141877">
        <w:rPr>
          <w:color w:val="auto"/>
          <w:sz w:val="22"/>
          <w:szCs w:val="22"/>
        </w:rPr>
        <w:t xml:space="preserve"> представляет собой отдельно стоящее двухэ</w:t>
      </w:r>
      <w:r w:rsidR="00FD29C6" w:rsidRPr="00141877">
        <w:rPr>
          <w:color w:val="auto"/>
          <w:sz w:val="22"/>
          <w:szCs w:val="22"/>
        </w:rPr>
        <w:t>тажное здание, построенное в 199</w:t>
      </w:r>
      <w:r w:rsidRPr="00141877">
        <w:rPr>
          <w:color w:val="auto"/>
          <w:sz w:val="22"/>
          <w:szCs w:val="22"/>
        </w:rPr>
        <w:t xml:space="preserve">5 году. Общая площадь здания </w:t>
      </w:r>
      <w:r w:rsidR="00FD29C6" w:rsidRPr="00141877">
        <w:rPr>
          <w:color w:val="auto"/>
          <w:sz w:val="22"/>
          <w:szCs w:val="22"/>
        </w:rPr>
        <w:t>1242,2</w:t>
      </w:r>
      <w:r w:rsidRPr="00141877">
        <w:rPr>
          <w:color w:val="auto"/>
          <w:sz w:val="22"/>
          <w:szCs w:val="22"/>
        </w:rPr>
        <w:t xml:space="preserve"> кв. метра. В </w:t>
      </w:r>
      <w:r w:rsidR="00FD29C6" w:rsidRPr="00141877">
        <w:rPr>
          <w:color w:val="auto"/>
          <w:sz w:val="22"/>
          <w:szCs w:val="22"/>
        </w:rPr>
        <w:t xml:space="preserve">МБДОУ «Детский сад № 21 </w:t>
      </w:r>
      <w:r w:rsidR="00EC0862" w:rsidRPr="00141877">
        <w:rPr>
          <w:color w:val="auto"/>
          <w:sz w:val="22"/>
          <w:szCs w:val="22"/>
        </w:rPr>
        <w:t>«Золотая рыбка» 202</w:t>
      </w:r>
      <w:r w:rsidR="00384318" w:rsidRPr="00141877">
        <w:rPr>
          <w:color w:val="auto"/>
          <w:sz w:val="22"/>
          <w:szCs w:val="22"/>
        </w:rPr>
        <w:t>1 – 2022</w:t>
      </w:r>
      <w:r w:rsidR="00EC0862" w:rsidRPr="00141877">
        <w:rPr>
          <w:color w:val="auto"/>
          <w:sz w:val="22"/>
          <w:szCs w:val="22"/>
        </w:rPr>
        <w:t xml:space="preserve"> </w:t>
      </w:r>
      <w:r w:rsidRPr="00141877">
        <w:rPr>
          <w:color w:val="auto"/>
          <w:sz w:val="22"/>
          <w:szCs w:val="22"/>
        </w:rPr>
        <w:t xml:space="preserve">учебном году функционируют </w:t>
      </w:r>
      <w:r w:rsidR="00FD29C6" w:rsidRPr="00141877">
        <w:rPr>
          <w:color w:val="auto"/>
          <w:sz w:val="22"/>
          <w:szCs w:val="22"/>
        </w:rPr>
        <w:t>4</w:t>
      </w:r>
      <w:r w:rsidRPr="00141877">
        <w:rPr>
          <w:color w:val="auto"/>
          <w:sz w:val="22"/>
          <w:szCs w:val="22"/>
        </w:rPr>
        <w:t xml:space="preserve"> группы, обеспечивающие воспитание, обучение и развитие, а также присмотр, уход и оздоровление детей в возрасте от </w:t>
      </w:r>
      <w:r w:rsidR="00CD7773" w:rsidRPr="00141877">
        <w:rPr>
          <w:color w:val="auto"/>
          <w:sz w:val="22"/>
          <w:szCs w:val="22"/>
        </w:rPr>
        <w:t>1</w:t>
      </w:r>
      <w:r w:rsidRPr="00141877">
        <w:rPr>
          <w:color w:val="auto"/>
          <w:sz w:val="22"/>
          <w:szCs w:val="22"/>
        </w:rPr>
        <w:t xml:space="preserve"> до 7 лет. </w:t>
      </w:r>
    </w:p>
    <w:p w:rsidR="00FD29C6" w:rsidRPr="00141877" w:rsidRDefault="00FD29C6" w:rsidP="00DD6C1B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3E63AF" w:rsidRPr="00141877" w:rsidRDefault="003E63AF" w:rsidP="00DD6C1B">
      <w:pPr>
        <w:pStyle w:val="Default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1.1.КОМПЛЕКТОВАНИЕ ГРУПП.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2191"/>
        <w:gridCol w:w="2191"/>
        <w:gridCol w:w="2191"/>
      </w:tblGrid>
      <w:tr w:rsidR="003E63AF" w:rsidRPr="00141877" w:rsidTr="00FD29C6">
        <w:trPr>
          <w:trHeight w:val="107"/>
        </w:trPr>
        <w:tc>
          <w:tcPr>
            <w:tcW w:w="219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Группа </w:t>
            </w:r>
          </w:p>
        </w:tc>
        <w:tc>
          <w:tcPr>
            <w:tcW w:w="219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возраст детей </w:t>
            </w:r>
          </w:p>
        </w:tc>
        <w:tc>
          <w:tcPr>
            <w:tcW w:w="219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количество детей </w:t>
            </w:r>
          </w:p>
        </w:tc>
        <w:tc>
          <w:tcPr>
            <w:tcW w:w="219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направленность группы </w:t>
            </w:r>
          </w:p>
        </w:tc>
      </w:tr>
      <w:tr w:rsidR="00305929" w:rsidRPr="00141877" w:rsidTr="00FD29C6">
        <w:trPr>
          <w:trHeight w:val="109"/>
        </w:trPr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Младшая </w:t>
            </w:r>
          </w:p>
        </w:tc>
        <w:tc>
          <w:tcPr>
            <w:tcW w:w="2191" w:type="dxa"/>
          </w:tcPr>
          <w:p w:rsidR="00305929" w:rsidRPr="00141877" w:rsidRDefault="003317D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2 - 4</w:t>
            </w:r>
            <w:r w:rsidR="00305929" w:rsidRPr="00141877">
              <w:rPr>
                <w:color w:val="auto"/>
                <w:sz w:val="22"/>
                <w:szCs w:val="22"/>
              </w:rPr>
              <w:t xml:space="preserve"> лет 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</w:t>
            </w:r>
            <w:r w:rsidR="00F8664C" w:rsidRPr="00141877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общеразвивающая </w:t>
            </w:r>
          </w:p>
        </w:tc>
      </w:tr>
      <w:tr w:rsidR="00305929" w:rsidRPr="00141877" w:rsidTr="00FD29C6">
        <w:trPr>
          <w:trHeight w:val="109"/>
        </w:trPr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Средняя  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4-5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</w:t>
            </w:r>
            <w:r w:rsidR="00C2544E" w:rsidRPr="00141877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общеразвивающая </w:t>
            </w:r>
          </w:p>
        </w:tc>
      </w:tr>
      <w:tr w:rsidR="00305929" w:rsidRPr="00141877" w:rsidTr="00FD29C6">
        <w:trPr>
          <w:trHeight w:val="109"/>
        </w:trPr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Старшая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5-6</w:t>
            </w:r>
          </w:p>
        </w:tc>
        <w:tc>
          <w:tcPr>
            <w:tcW w:w="2191" w:type="dxa"/>
          </w:tcPr>
          <w:p w:rsidR="00305929" w:rsidRPr="00141877" w:rsidRDefault="00F0430D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3</w:t>
            </w:r>
            <w:r w:rsidR="00F8664C" w:rsidRPr="00141877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общеразвивающая </w:t>
            </w:r>
          </w:p>
        </w:tc>
      </w:tr>
      <w:tr w:rsidR="00305929" w:rsidRPr="00141877" w:rsidTr="00FD29C6">
        <w:trPr>
          <w:trHeight w:val="109"/>
        </w:trPr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Подготовительная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6 -7  лет </w:t>
            </w:r>
          </w:p>
        </w:tc>
        <w:tc>
          <w:tcPr>
            <w:tcW w:w="2191" w:type="dxa"/>
          </w:tcPr>
          <w:p w:rsidR="00305929" w:rsidRPr="00141877" w:rsidRDefault="00326816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3</w:t>
            </w:r>
            <w:r w:rsidR="00F8664C" w:rsidRPr="00141877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общеразвивающая </w:t>
            </w:r>
          </w:p>
        </w:tc>
      </w:tr>
      <w:tr w:rsidR="00305929" w:rsidRPr="00141877" w:rsidTr="00FD29C6">
        <w:trPr>
          <w:trHeight w:val="109"/>
        </w:trPr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Итого 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</w:t>
            </w:r>
            <w:r w:rsidR="00F8664C" w:rsidRPr="00141877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2191" w:type="dxa"/>
          </w:tcPr>
          <w:p w:rsidR="00305929" w:rsidRPr="00141877" w:rsidRDefault="0030592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3E63AF" w:rsidRPr="00141877" w:rsidRDefault="003E63AF" w:rsidP="00DD6C1B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571"/>
      </w:tblGrid>
      <w:tr w:rsidR="00DD6C1B" w:rsidRPr="00141877" w:rsidTr="00CE4B28">
        <w:trPr>
          <w:trHeight w:val="107"/>
        </w:trPr>
        <w:tc>
          <w:tcPr>
            <w:tcW w:w="9747" w:type="dxa"/>
          </w:tcPr>
          <w:p w:rsidR="00CE4B28" w:rsidRPr="00141877" w:rsidRDefault="00CE4B28" w:rsidP="00DD6C1B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>1.2.СОЦИАЛЬНЫЙ ПАСПОРТ СЕМЕЙ ВОСПИТАННИКОВ, ПОСЕЩАЮЩИХ ДОУ</w:t>
            </w:r>
          </w:p>
          <w:p w:rsidR="00595A25" w:rsidRPr="00141877" w:rsidRDefault="00595A25" w:rsidP="00DD6C1B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tbl>
            <w:tblPr>
              <w:tblStyle w:val="aa"/>
              <w:tblW w:w="0" w:type="auto"/>
              <w:tblLook w:val="0660" w:firstRow="1" w:lastRow="1" w:firstColumn="0" w:lastColumn="0" w:noHBand="1" w:noVBand="1"/>
            </w:tblPr>
            <w:tblGrid>
              <w:gridCol w:w="3488"/>
              <w:gridCol w:w="2177"/>
            </w:tblGrid>
            <w:tr w:rsidR="00CE4B28" w:rsidRPr="00141877" w:rsidTr="00CE4B28">
              <w:trPr>
                <w:trHeight w:val="388"/>
              </w:trPr>
              <w:tc>
                <w:tcPr>
                  <w:tcW w:w="0" w:type="auto"/>
                </w:tcPr>
                <w:p w:rsidR="00CE4B28" w:rsidRPr="00141877" w:rsidRDefault="00CE4B28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Критерии</w:t>
                  </w:r>
                </w:p>
              </w:tc>
              <w:tc>
                <w:tcPr>
                  <w:tcW w:w="0" w:type="auto"/>
                </w:tcPr>
                <w:p w:rsidR="00CE4B28" w:rsidRPr="00141877" w:rsidRDefault="00CE4B28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Численность по саду</w:t>
                  </w:r>
                </w:p>
              </w:tc>
            </w:tr>
            <w:tr w:rsidR="00CE4B28" w:rsidRPr="00141877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141877" w:rsidRDefault="00CE4B28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полные семьи</w:t>
                  </w:r>
                </w:p>
              </w:tc>
              <w:tc>
                <w:tcPr>
                  <w:tcW w:w="0" w:type="auto"/>
                </w:tcPr>
                <w:p w:rsidR="00CE4B28" w:rsidRPr="00141877" w:rsidRDefault="00305929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9</w:t>
                  </w:r>
                  <w:r w:rsidR="00170DA6" w:rsidRPr="00141877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CE4B28" w:rsidRPr="00141877" w:rsidTr="00CE4B28">
              <w:trPr>
                <w:trHeight w:val="184"/>
              </w:trPr>
              <w:tc>
                <w:tcPr>
                  <w:tcW w:w="0" w:type="auto"/>
                </w:tcPr>
                <w:p w:rsidR="00CE4B28" w:rsidRPr="00141877" w:rsidRDefault="00CE4B28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неполные семьи</w:t>
                  </w:r>
                </w:p>
              </w:tc>
              <w:tc>
                <w:tcPr>
                  <w:tcW w:w="0" w:type="auto"/>
                </w:tcPr>
                <w:p w:rsidR="00CE4B28" w:rsidRPr="00141877" w:rsidRDefault="00305929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1</w:t>
                  </w:r>
                  <w:r w:rsidR="00170DA6" w:rsidRPr="001418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CE4B28" w:rsidRPr="00141877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141877" w:rsidRDefault="00CE4B28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Многодетные</w:t>
                  </w:r>
                </w:p>
              </w:tc>
              <w:tc>
                <w:tcPr>
                  <w:tcW w:w="0" w:type="auto"/>
                </w:tcPr>
                <w:p w:rsidR="00CE4B28" w:rsidRPr="00141877" w:rsidRDefault="00C822FC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</w:tr>
            <w:tr w:rsidR="00CE4B28" w:rsidRPr="00141877" w:rsidTr="00CE4B28">
              <w:trPr>
                <w:trHeight w:val="396"/>
              </w:trPr>
              <w:tc>
                <w:tcPr>
                  <w:tcW w:w="0" w:type="auto"/>
                </w:tcPr>
                <w:p w:rsidR="00CE4B28" w:rsidRPr="00141877" w:rsidRDefault="00CE4B28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Семьи, имеющие опекаемых детей</w:t>
                  </w:r>
                </w:p>
              </w:tc>
              <w:tc>
                <w:tcPr>
                  <w:tcW w:w="0" w:type="auto"/>
                </w:tcPr>
                <w:p w:rsidR="00CE4B28" w:rsidRPr="00141877" w:rsidRDefault="00C822FC" w:rsidP="00DD6C1B">
                  <w:pPr>
                    <w:pStyle w:val="a9"/>
                    <w:jc w:val="both"/>
                    <w:rPr>
                      <w:rFonts w:ascii="Times New Roman" w:hAnsi="Times New Roman" w:cs="Times New Roman"/>
                    </w:rPr>
                  </w:pPr>
                  <w:r w:rsidRPr="00141877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CE4B28" w:rsidRPr="00141877" w:rsidRDefault="00CE4B2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D6C1B" w:rsidRPr="00141877" w:rsidTr="00CE4B28">
        <w:trPr>
          <w:trHeight w:val="109"/>
        </w:trPr>
        <w:tc>
          <w:tcPr>
            <w:tcW w:w="9747" w:type="dxa"/>
          </w:tcPr>
          <w:p w:rsidR="00CE4B28" w:rsidRPr="00141877" w:rsidRDefault="00CE4B2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D6C1B" w:rsidRPr="00141877" w:rsidTr="00CE4B28">
        <w:trPr>
          <w:trHeight w:val="109"/>
        </w:trPr>
        <w:tc>
          <w:tcPr>
            <w:tcW w:w="9747" w:type="dxa"/>
          </w:tcPr>
          <w:p w:rsidR="00CE4B28" w:rsidRPr="00141877" w:rsidRDefault="00CE4B2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D6C1B" w:rsidRPr="00141877" w:rsidTr="00CE4B28">
        <w:trPr>
          <w:trHeight w:val="109"/>
        </w:trPr>
        <w:tc>
          <w:tcPr>
            <w:tcW w:w="9747" w:type="dxa"/>
          </w:tcPr>
          <w:p w:rsidR="00CE4B28" w:rsidRPr="00141877" w:rsidRDefault="00CE4B2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4564CA" w:rsidRPr="00141877" w:rsidRDefault="004564C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4564CA" w:rsidRPr="00141877" w:rsidRDefault="004564C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1A22" w:rsidRPr="00141877" w:rsidRDefault="00271A22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1A22" w:rsidRPr="00141877" w:rsidRDefault="00271A22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1A22" w:rsidRPr="00141877" w:rsidRDefault="00271A22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1A22" w:rsidRPr="00141877" w:rsidRDefault="00271A22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D6C1B" w:rsidRPr="00141877" w:rsidTr="00CE4B28">
        <w:trPr>
          <w:trHeight w:val="109"/>
        </w:trPr>
        <w:tc>
          <w:tcPr>
            <w:tcW w:w="9747" w:type="dxa"/>
          </w:tcPr>
          <w:p w:rsidR="00CE4B28" w:rsidRPr="00141877" w:rsidRDefault="00CE4B2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1.3. ПРЕДМЕТНО-ПРОСТРАНСТВЕННАЯ СРЕДА В ДЕТСКОМ САДУ: </w:t>
      </w:r>
    </w:p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В группах детского сада имеется игровой и методический материал для организации ООД и режимных процессов. В детском саду ведется работа по обучению детей русскому языку и реализация УМК. Все воспитатели в своей </w:t>
      </w:r>
      <w:proofErr w:type="spellStart"/>
      <w:r w:rsidRPr="00141877">
        <w:rPr>
          <w:color w:val="auto"/>
          <w:sz w:val="22"/>
          <w:szCs w:val="22"/>
        </w:rPr>
        <w:t>воспитательно</w:t>
      </w:r>
      <w:proofErr w:type="spellEnd"/>
      <w:r w:rsidRPr="00141877">
        <w:rPr>
          <w:color w:val="auto"/>
          <w:sz w:val="22"/>
          <w:szCs w:val="22"/>
        </w:rPr>
        <w:t>-образовательной деятельности активно используют национальн</w:t>
      </w:r>
      <w:proofErr w:type="gramStart"/>
      <w:r w:rsidRPr="00141877">
        <w:rPr>
          <w:color w:val="auto"/>
          <w:sz w:val="22"/>
          <w:szCs w:val="22"/>
        </w:rPr>
        <w:t>о-</w:t>
      </w:r>
      <w:proofErr w:type="gramEnd"/>
      <w:r w:rsidRPr="00141877">
        <w:rPr>
          <w:color w:val="auto"/>
          <w:sz w:val="22"/>
          <w:szCs w:val="22"/>
        </w:rPr>
        <w:t xml:space="preserve"> региональный компонент. </w:t>
      </w:r>
    </w:p>
    <w:p w:rsidR="00CE4B28" w:rsidRPr="00141877" w:rsidRDefault="00CE4B28" w:rsidP="00271A22">
      <w:pPr>
        <w:pStyle w:val="Default"/>
        <w:ind w:left="-851"/>
        <w:jc w:val="both"/>
        <w:rPr>
          <w:b/>
          <w:bCs/>
          <w:color w:val="auto"/>
          <w:sz w:val="22"/>
          <w:szCs w:val="22"/>
        </w:rPr>
      </w:pPr>
    </w:p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1.4.КАДРОВЫЙ ПОТЕНЦИАЛ ДОУ. </w:t>
      </w:r>
    </w:p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proofErr w:type="gramStart"/>
      <w:r w:rsidRPr="00141877">
        <w:rPr>
          <w:color w:val="auto"/>
          <w:sz w:val="22"/>
          <w:szCs w:val="22"/>
        </w:rPr>
        <w:t xml:space="preserve">МБДОУ </w:t>
      </w:r>
      <w:r w:rsidR="00CE4B28" w:rsidRPr="00141877">
        <w:rPr>
          <w:color w:val="auto"/>
          <w:sz w:val="22"/>
          <w:szCs w:val="22"/>
        </w:rPr>
        <w:t xml:space="preserve"> «Детский сад № 21 «Золотая рыбка»</w:t>
      </w:r>
      <w:r w:rsidR="00C822FC" w:rsidRPr="00141877">
        <w:rPr>
          <w:color w:val="auto"/>
          <w:sz w:val="22"/>
          <w:szCs w:val="22"/>
        </w:rPr>
        <w:t xml:space="preserve"> 202</w:t>
      </w:r>
      <w:r w:rsidR="004564CA" w:rsidRPr="00141877">
        <w:rPr>
          <w:color w:val="auto"/>
          <w:sz w:val="22"/>
          <w:szCs w:val="22"/>
        </w:rPr>
        <w:t>1</w:t>
      </w:r>
      <w:r w:rsidR="00C822FC" w:rsidRPr="00141877">
        <w:rPr>
          <w:color w:val="auto"/>
          <w:sz w:val="22"/>
          <w:szCs w:val="22"/>
        </w:rPr>
        <w:t>-202</w:t>
      </w:r>
      <w:r w:rsidR="004564CA" w:rsidRPr="00141877">
        <w:rPr>
          <w:color w:val="auto"/>
          <w:sz w:val="22"/>
          <w:szCs w:val="22"/>
        </w:rPr>
        <w:t>2</w:t>
      </w:r>
      <w:r w:rsidR="00A42604" w:rsidRPr="00141877">
        <w:rPr>
          <w:color w:val="auto"/>
          <w:sz w:val="22"/>
          <w:szCs w:val="22"/>
        </w:rPr>
        <w:t xml:space="preserve"> </w:t>
      </w:r>
      <w:r w:rsidRPr="00141877">
        <w:rPr>
          <w:color w:val="auto"/>
          <w:sz w:val="22"/>
          <w:szCs w:val="22"/>
        </w:rPr>
        <w:t xml:space="preserve"> учебном году работает опытный, квалифицированный педагогический коллектив. </w:t>
      </w:r>
      <w:proofErr w:type="gramEnd"/>
    </w:p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proofErr w:type="gramStart"/>
      <w:r w:rsidRPr="00141877">
        <w:rPr>
          <w:color w:val="auto"/>
          <w:sz w:val="22"/>
          <w:szCs w:val="22"/>
        </w:rPr>
        <w:t xml:space="preserve">Штатным расписанием ДОУ предусмотрено </w:t>
      </w:r>
      <w:r w:rsidR="00807340" w:rsidRPr="00141877">
        <w:rPr>
          <w:color w:val="auto"/>
          <w:sz w:val="22"/>
          <w:szCs w:val="22"/>
        </w:rPr>
        <w:t>26,</w:t>
      </w:r>
      <w:r w:rsidR="009E4634" w:rsidRPr="00141877">
        <w:rPr>
          <w:color w:val="auto"/>
          <w:sz w:val="22"/>
          <w:szCs w:val="22"/>
        </w:rPr>
        <w:t>4</w:t>
      </w:r>
      <w:r w:rsidR="004564CA" w:rsidRPr="00141877">
        <w:rPr>
          <w:color w:val="auto"/>
          <w:sz w:val="22"/>
          <w:szCs w:val="22"/>
        </w:rPr>
        <w:t>2</w:t>
      </w:r>
      <w:r w:rsidRPr="00141877">
        <w:rPr>
          <w:color w:val="auto"/>
          <w:sz w:val="22"/>
          <w:szCs w:val="22"/>
        </w:rPr>
        <w:t xml:space="preserve"> единиц, из них </w:t>
      </w:r>
      <w:r w:rsidR="00807340" w:rsidRPr="00141877">
        <w:rPr>
          <w:color w:val="auto"/>
          <w:sz w:val="22"/>
          <w:szCs w:val="22"/>
        </w:rPr>
        <w:t>9,</w:t>
      </w:r>
      <w:r w:rsidR="004564CA" w:rsidRPr="00141877">
        <w:rPr>
          <w:color w:val="auto"/>
          <w:sz w:val="22"/>
          <w:szCs w:val="22"/>
        </w:rPr>
        <w:t>52</w:t>
      </w:r>
      <w:r w:rsidR="00652DB3" w:rsidRPr="00141877">
        <w:rPr>
          <w:color w:val="auto"/>
          <w:sz w:val="22"/>
          <w:szCs w:val="22"/>
        </w:rPr>
        <w:t xml:space="preserve"> </w:t>
      </w:r>
      <w:r w:rsidRPr="00141877">
        <w:rPr>
          <w:color w:val="auto"/>
          <w:sz w:val="22"/>
          <w:szCs w:val="22"/>
        </w:rPr>
        <w:t xml:space="preserve">педагогические: </w:t>
      </w:r>
      <w:proofErr w:type="gramEnd"/>
    </w:p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заведующий - 1,0 </w:t>
      </w:r>
    </w:p>
    <w:p w:rsidR="001E5752" w:rsidRPr="00141877" w:rsidRDefault="001E5752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учитель-логопед – 0,5</w:t>
      </w:r>
    </w:p>
    <w:p w:rsidR="00807340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музыкальный руководитель - 0,</w:t>
      </w:r>
      <w:r w:rsidR="004564CA" w:rsidRPr="00141877">
        <w:rPr>
          <w:color w:val="auto"/>
          <w:sz w:val="22"/>
          <w:szCs w:val="22"/>
        </w:rPr>
        <w:t>39</w:t>
      </w:r>
    </w:p>
    <w:p w:rsidR="00807340" w:rsidRPr="00141877" w:rsidRDefault="00A90833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lastRenderedPageBreak/>
        <w:t>инструктор по ФИЗО – 0,28</w:t>
      </w:r>
    </w:p>
    <w:p w:rsidR="00807340" w:rsidRPr="00141877" w:rsidRDefault="00807340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учитель английского языка -</w:t>
      </w:r>
      <w:r w:rsidR="004564CA" w:rsidRPr="00141877">
        <w:rPr>
          <w:color w:val="auto"/>
          <w:sz w:val="22"/>
          <w:szCs w:val="22"/>
        </w:rPr>
        <w:t xml:space="preserve"> </w:t>
      </w:r>
      <w:r w:rsidRPr="00141877">
        <w:rPr>
          <w:color w:val="auto"/>
          <w:sz w:val="22"/>
          <w:szCs w:val="22"/>
        </w:rPr>
        <w:t>0,</w:t>
      </w:r>
      <w:r w:rsidR="004564CA" w:rsidRPr="00141877">
        <w:rPr>
          <w:color w:val="auto"/>
          <w:sz w:val="22"/>
          <w:szCs w:val="22"/>
        </w:rPr>
        <w:t>3</w:t>
      </w:r>
      <w:r w:rsidR="00A42604" w:rsidRPr="00141877">
        <w:rPr>
          <w:color w:val="auto"/>
          <w:sz w:val="22"/>
          <w:szCs w:val="22"/>
        </w:rPr>
        <w:t>4</w:t>
      </w:r>
    </w:p>
    <w:p w:rsidR="003E63AF" w:rsidRPr="00141877" w:rsidRDefault="00807340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воспитатель </w:t>
      </w:r>
      <w:r w:rsidR="004564CA" w:rsidRPr="00141877">
        <w:rPr>
          <w:color w:val="auto"/>
          <w:sz w:val="22"/>
          <w:szCs w:val="22"/>
        </w:rPr>
        <w:t xml:space="preserve">(татарский язык) - </w:t>
      </w:r>
      <w:r w:rsidRPr="00141877">
        <w:rPr>
          <w:color w:val="auto"/>
          <w:sz w:val="22"/>
          <w:szCs w:val="22"/>
        </w:rPr>
        <w:t xml:space="preserve"> 0,</w:t>
      </w:r>
      <w:r w:rsidR="004564CA" w:rsidRPr="00141877">
        <w:rPr>
          <w:color w:val="auto"/>
          <w:sz w:val="22"/>
          <w:szCs w:val="22"/>
        </w:rPr>
        <w:t>34</w:t>
      </w:r>
    </w:p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воспитатели – </w:t>
      </w:r>
      <w:r w:rsidR="00807340" w:rsidRPr="00141877">
        <w:rPr>
          <w:color w:val="auto"/>
          <w:sz w:val="22"/>
          <w:szCs w:val="22"/>
        </w:rPr>
        <w:t>6,6</w:t>
      </w:r>
      <w:r w:rsidR="004564CA" w:rsidRPr="00141877">
        <w:rPr>
          <w:color w:val="auto"/>
          <w:sz w:val="22"/>
          <w:szCs w:val="22"/>
        </w:rPr>
        <w:t>7</w:t>
      </w:r>
    </w:p>
    <w:p w:rsidR="003E63AF" w:rsidRPr="00141877" w:rsidRDefault="003E63AF" w:rsidP="00271A22">
      <w:pPr>
        <w:pStyle w:val="Default"/>
        <w:ind w:left="-851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 xml:space="preserve">Укомплектованность ДОУ педагогическими кадрами составила 100%. </w:t>
      </w:r>
    </w:p>
    <w:p w:rsidR="003E63AF" w:rsidRPr="00141877" w:rsidRDefault="003E63AF" w:rsidP="00271A22">
      <w:pPr>
        <w:ind w:left="-851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Педагогический коллектив имеет следующие количественные и качественные характеристики:</w:t>
      </w:r>
    </w:p>
    <w:p w:rsidR="00C7550B" w:rsidRPr="00141877" w:rsidRDefault="00C7550B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p w:rsidR="00807340" w:rsidRPr="00141877" w:rsidRDefault="00807340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По результатам аттестации </w:t>
      </w:r>
    </w:p>
    <w:p w:rsidR="00AD4843" w:rsidRPr="00141877" w:rsidRDefault="00AD4843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25"/>
        <w:gridCol w:w="1915"/>
        <w:gridCol w:w="1910"/>
        <w:gridCol w:w="1895"/>
        <w:gridCol w:w="1926"/>
      </w:tblGrid>
      <w:tr w:rsidR="00DD6C1B" w:rsidRPr="00141877" w:rsidTr="00895BB0">
        <w:tc>
          <w:tcPr>
            <w:tcW w:w="1971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Всего педагогов </w:t>
            </w:r>
          </w:p>
        </w:tc>
        <w:tc>
          <w:tcPr>
            <w:tcW w:w="1971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Высшая </w:t>
            </w:r>
          </w:p>
        </w:tc>
        <w:tc>
          <w:tcPr>
            <w:tcW w:w="1971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Первая </w:t>
            </w:r>
          </w:p>
        </w:tc>
        <w:tc>
          <w:tcPr>
            <w:tcW w:w="1971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СЗД </w:t>
            </w:r>
          </w:p>
        </w:tc>
        <w:tc>
          <w:tcPr>
            <w:tcW w:w="1972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Без категории </w:t>
            </w:r>
          </w:p>
        </w:tc>
      </w:tr>
      <w:tr w:rsidR="00DD6C1B" w:rsidRPr="00141877" w:rsidTr="00895BB0">
        <w:tc>
          <w:tcPr>
            <w:tcW w:w="1971" w:type="dxa"/>
          </w:tcPr>
          <w:p w:rsidR="00895BB0" w:rsidRPr="00141877" w:rsidRDefault="004564C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1971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- </w:t>
            </w:r>
          </w:p>
        </w:tc>
        <w:tc>
          <w:tcPr>
            <w:tcW w:w="1971" w:type="dxa"/>
          </w:tcPr>
          <w:p w:rsidR="00895BB0" w:rsidRPr="00141877" w:rsidRDefault="004564C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1971" w:type="dxa"/>
          </w:tcPr>
          <w:p w:rsidR="00895BB0" w:rsidRPr="00141877" w:rsidRDefault="002575F4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972" w:type="dxa"/>
          </w:tcPr>
          <w:p w:rsidR="00895BB0" w:rsidRPr="00141877" w:rsidRDefault="004564C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>1</w:t>
            </w:r>
          </w:p>
        </w:tc>
      </w:tr>
    </w:tbl>
    <w:p w:rsidR="00895BB0" w:rsidRPr="00141877" w:rsidRDefault="00895BB0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p w:rsidR="00895BB0" w:rsidRPr="00141877" w:rsidRDefault="00895BB0" w:rsidP="00DD6C1B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>Образовательный уровень педагогов</w:t>
      </w:r>
    </w:p>
    <w:p w:rsidR="00895BB0" w:rsidRPr="00141877" w:rsidRDefault="00895BB0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072"/>
      </w:tblGrid>
      <w:tr w:rsidR="00895BB0" w:rsidRPr="00141877" w:rsidTr="002B2208">
        <w:tc>
          <w:tcPr>
            <w:tcW w:w="2464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Всего педагогов </w:t>
            </w:r>
          </w:p>
        </w:tc>
        <w:tc>
          <w:tcPr>
            <w:tcW w:w="2464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Высшее </w:t>
            </w:r>
          </w:p>
        </w:tc>
        <w:tc>
          <w:tcPr>
            <w:tcW w:w="2464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Незаконченное высшее </w:t>
            </w:r>
          </w:p>
        </w:tc>
        <w:tc>
          <w:tcPr>
            <w:tcW w:w="2072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Среднее специальное </w:t>
            </w:r>
          </w:p>
        </w:tc>
      </w:tr>
      <w:tr w:rsidR="00895BB0" w:rsidRPr="00141877" w:rsidTr="002B2208">
        <w:tc>
          <w:tcPr>
            <w:tcW w:w="2464" w:type="dxa"/>
          </w:tcPr>
          <w:p w:rsidR="00895BB0" w:rsidRPr="00141877" w:rsidRDefault="004564C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2464" w:type="dxa"/>
          </w:tcPr>
          <w:p w:rsidR="00895BB0" w:rsidRPr="00141877" w:rsidRDefault="004564C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2464" w:type="dxa"/>
          </w:tcPr>
          <w:p w:rsidR="00895BB0" w:rsidRPr="00141877" w:rsidRDefault="00895BB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072" w:type="dxa"/>
          </w:tcPr>
          <w:p w:rsidR="00895BB0" w:rsidRPr="00141877" w:rsidRDefault="0006620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895BB0" w:rsidRPr="00141877" w:rsidRDefault="00895BB0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p w:rsidR="00F13500" w:rsidRPr="00141877" w:rsidRDefault="00F13500" w:rsidP="00DD6C1B">
      <w:pPr>
        <w:jc w:val="both"/>
        <w:rPr>
          <w:rFonts w:ascii="Times New Roman" w:hAnsi="Times New Roman" w:cs="Times New Roman"/>
          <w:b/>
          <w:bCs/>
        </w:rPr>
      </w:pPr>
    </w:p>
    <w:p w:rsidR="003E63AF" w:rsidRPr="00141877" w:rsidRDefault="003A7CBE" w:rsidP="00DD6C1B">
      <w:pPr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  <w:b/>
          <w:bCs/>
        </w:rPr>
        <w:t xml:space="preserve">1.5 </w:t>
      </w:r>
      <w:r w:rsidR="00807340" w:rsidRPr="00141877">
        <w:rPr>
          <w:rFonts w:ascii="Times New Roman" w:hAnsi="Times New Roman" w:cs="Times New Roman"/>
          <w:b/>
          <w:bCs/>
        </w:rPr>
        <w:t>ПЕДАГОГИЧЕСКИЙ СТАЖ РАСПРЕДЕЛЯЕТСЯ СЛЕДУЮЩИМ ОБРАЗОМ: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1559"/>
        <w:gridCol w:w="851"/>
        <w:gridCol w:w="4111"/>
        <w:gridCol w:w="1007"/>
      </w:tblGrid>
      <w:tr w:rsidR="003E63AF" w:rsidRPr="00141877" w:rsidTr="00271A22">
        <w:trPr>
          <w:trHeight w:val="430"/>
        </w:trPr>
        <w:tc>
          <w:tcPr>
            <w:tcW w:w="851" w:type="dxa"/>
          </w:tcPr>
          <w:p w:rsidR="003E63AF" w:rsidRPr="00141877" w:rsidRDefault="003E63AF" w:rsidP="00DD6C1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141877">
              <w:rPr>
                <w:b/>
                <w:color w:val="auto"/>
                <w:sz w:val="22"/>
                <w:szCs w:val="22"/>
              </w:rPr>
              <w:t>п</w:t>
            </w:r>
            <w:proofErr w:type="gramEnd"/>
            <w:r w:rsidRPr="00141877">
              <w:rPr>
                <w:b/>
                <w:color w:val="auto"/>
                <w:sz w:val="22"/>
                <w:szCs w:val="22"/>
              </w:rPr>
              <w:t xml:space="preserve">/п </w:t>
            </w:r>
          </w:p>
        </w:tc>
        <w:tc>
          <w:tcPr>
            <w:tcW w:w="1985" w:type="dxa"/>
          </w:tcPr>
          <w:p w:rsidR="003E63AF" w:rsidRPr="00141877" w:rsidRDefault="003E63AF" w:rsidP="00DD6C1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 xml:space="preserve">Ф.И.О. </w:t>
            </w:r>
          </w:p>
        </w:tc>
        <w:tc>
          <w:tcPr>
            <w:tcW w:w="1559" w:type="dxa"/>
          </w:tcPr>
          <w:p w:rsidR="003E63AF" w:rsidRPr="00141877" w:rsidRDefault="003E63AF" w:rsidP="00DD6C1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851" w:type="dxa"/>
          </w:tcPr>
          <w:p w:rsidR="003E63AF" w:rsidRPr="00141877" w:rsidRDefault="003E63AF" w:rsidP="00DD6C1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b/>
                <w:color w:val="auto"/>
                <w:sz w:val="22"/>
                <w:szCs w:val="22"/>
              </w:rPr>
              <w:t>пед</w:t>
            </w:r>
            <w:proofErr w:type="spellEnd"/>
            <w:r w:rsidRPr="00141877">
              <w:rPr>
                <w:b/>
                <w:color w:val="auto"/>
                <w:sz w:val="22"/>
                <w:szCs w:val="22"/>
              </w:rPr>
              <w:t xml:space="preserve">. стаж </w:t>
            </w:r>
          </w:p>
        </w:tc>
        <w:tc>
          <w:tcPr>
            <w:tcW w:w="4111" w:type="dxa"/>
          </w:tcPr>
          <w:p w:rsidR="003E63AF" w:rsidRPr="00141877" w:rsidRDefault="003E63AF" w:rsidP="00DD6C1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 xml:space="preserve">Образование, какое уч. заведение окончил, год окончания, специальность по диплому </w:t>
            </w:r>
          </w:p>
        </w:tc>
        <w:tc>
          <w:tcPr>
            <w:tcW w:w="1007" w:type="dxa"/>
          </w:tcPr>
          <w:p w:rsidR="003E63AF" w:rsidRPr="00141877" w:rsidRDefault="003E63AF" w:rsidP="00DD6C1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 xml:space="preserve">категория </w:t>
            </w:r>
          </w:p>
        </w:tc>
      </w:tr>
      <w:tr w:rsidR="003E63AF" w:rsidRPr="00141877" w:rsidTr="00271A22">
        <w:trPr>
          <w:trHeight w:val="525"/>
        </w:trPr>
        <w:tc>
          <w:tcPr>
            <w:tcW w:w="85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1985" w:type="dxa"/>
          </w:tcPr>
          <w:p w:rsidR="003E63AF" w:rsidRPr="00141877" w:rsidRDefault="007623F4" w:rsidP="00607B9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З</w:t>
            </w:r>
            <w:r w:rsidR="00607B96" w:rsidRPr="00141877">
              <w:rPr>
                <w:color w:val="auto"/>
                <w:sz w:val="22"/>
                <w:szCs w:val="22"/>
              </w:rPr>
              <w:t>я</w:t>
            </w:r>
            <w:r w:rsidRPr="00141877">
              <w:rPr>
                <w:color w:val="auto"/>
                <w:sz w:val="22"/>
                <w:szCs w:val="22"/>
              </w:rPr>
              <w:t>м</w:t>
            </w:r>
            <w:r w:rsidR="00607B96" w:rsidRPr="00141877">
              <w:rPr>
                <w:color w:val="auto"/>
                <w:sz w:val="22"/>
                <w:szCs w:val="22"/>
              </w:rPr>
              <w:t>а</w:t>
            </w:r>
            <w:r w:rsidRPr="00141877">
              <w:rPr>
                <w:color w:val="auto"/>
                <w:sz w:val="22"/>
                <w:szCs w:val="22"/>
              </w:rPr>
              <w:t>лова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Гузель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Фаритовна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E63AF" w:rsidRPr="00141877" w:rsidRDefault="001E5752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</w:p>
        </w:tc>
        <w:tc>
          <w:tcPr>
            <w:tcW w:w="851" w:type="dxa"/>
          </w:tcPr>
          <w:p w:rsidR="001E5752" w:rsidRPr="00141877" w:rsidRDefault="002843E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3 года</w:t>
            </w:r>
          </w:p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</w:tcPr>
          <w:p w:rsidR="003E63AF" w:rsidRPr="00141877" w:rsidRDefault="002843E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Казанский государственный педагогический университет,</w:t>
            </w:r>
            <w:r w:rsidR="004564CA" w:rsidRPr="00141877">
              <w:rPr>
                <w:color w:val="auto"/>
                <w:sz w:val="22"/>
                <w:szCs w:val="22"/>
              </w:rPr>
              <w:t xml:space="preserve"> филология</w:t>
            </w:r>
            <w:r w:rsidRPr="00141877">
              <w:rPr>
                <w:color w:val="auto"/>
                <w:sz w:val="22"/>
                <w:szCs w:val="22"/>
              </w:rPr>
              <w:t xml:space="preserve"> 2004 г.</w:t>
            </w:r>
          </w:p>
        </w:tc>
        <w:tc>
          <w:tcPr>
            <w:tcW w:w="1007" w:type="dxa"/>
          </w:tcPr>
          <w:p w:rsidR="003E63AF" w:rsidRPr="00141877" w:rsidRDefault="005A4343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-</w:t>
            </w:r>
          </w:p>
        </w:tc>
      </w:tr>
      <w:tr w:rsidR="003E63AF" w:rsidRPr="00141877" w:rsidTr="00271A22">
        <w:trPr>
          <w:trHeight w:val="526"/>
        </w:trPr>
        <w:tc>
          <w:tcPr>
            <w:tcW w:w="85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1985" w:type="dxa"/>
          </w:tcPr>
          <w:p w:rsidR="003E63AF" w:rsidRPr="00141877" w:rsidRDefault="0080734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Хакимова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Гульназ</w:t>
            </w:r>
            <w:proofErr w:type="spellEnd"/>
            <w:r w:rsidR="004E1A5C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Фаилевна</w:t>
            </w:r>
            <w:proofErr w:type="spellEnd"/>
          </w:p>
        </w:tc>
        <w:tc>
          <w:tcPr>
            <w:tcW w:w="1559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Воспитатель </w:t>
            </w:r>
          </w:p>
        </w:tc>
        <w:tc>
          <w:tcPr>
            <w:tcW w:w="851" w:type="dxa"/>
          </w:tcPr>
          <w:p w:rsidR="003E63AF" w:rsidRPr="00141877" w:rsidRDefault="0051399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24</w:t>
            </w:r>
            <w:r w:rsidR="00F13500" w:rsidRPr="00141877">
              <w:rPr>
                <w:color w:val="auto"/>
                <w:sz w:val="22"/>
                <w:szCs w:val="22"/>
              </w:rPr>
              <w:t xml:space="preserve"> год</w:t>
            </w:r>
            <w:r w:rsidR="007623F4" w:rsidRPr="00141877">
              <w:rPr>
                <w:color w:val="auto"/>
                <w:sz w:val="22"/>
                <w:szCs w:val="22"/>
              </w:rPr>
              <w:t>а</w:t>
            </w:r>
            <w:r w:rsidR="003E63AF"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3E63AF" w:rsidRPr="00141877" w:rsidRDefault="00CA5627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институт социально-</w:t>
            </w:r>
            <w:proofErr w:type="spellStart"/>
            <w:r w:rsidRPr="00141877">
              <w:rPr>
                <w:rFonts w:ascii="Times New Roman" w:hAnsi="Times New Roman" w:cs="Times New Roman"/>
              </w:rPr>
              <w:t>педогических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технологий и ресурсов, 2012</w:t>
            </w:r>
            <w:r w:rsidR="002843E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 xml:space="preserve">г, преподаватель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дош</w:t>
            </w:r>
            <w:proofErr w:type="gramStart"/>
            <w:r w:rsidRPr="00141877">
              <w:rPr>
                <w:rFonts w:ascii="Times New Roman" w:hAnsi="Times New Roman" w:cs="Times New Roman"/>
              </w:rPr>
              <w:t>.п</w:t>
            </w:r>
            <w:proofErr w:type="gramEnd"/>
            <w:r w:rsidRPr="00141877">
              <w:rPr>
                <w:rFonts w:ascii="Times New Roman" w:hAnsi="Times New Roman" w:cs="Times New Roman"/>
              </w:rPr>
              <w:t>едагогики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и психологии</w:t>
            </w:r>
          </w:p>
        </w:tc>
        <w:tc>
          <w:tcPr>
            <w:tcW w:w="1007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 категория </w:t>
            </w:r>
          </w:p>
        </w:tc>
      </w:tr>
      <w:tr w:rsidR="003E63AF" w:rsidRPr="00141877" w:rsidTr="00271A22">
        <w:trPr>
          <w:trHeight w:val="432"/>
        </w:trPr>
        <w:tc>
          <w:tcPr>
            <w:tcW w:w="85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3 </w:t>
            </w:r>
          </w:p>
        </w:tc>
        <w:tc>
          <w:tcPr>
            <w:tcW w:w="1985" w:type="dxa"/>
          </w:tcPr>
          <w:p w:rsidR="003E63AF" w:rsidRPr="00141877" w:rsidRDefault="0080734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Денисова Светлана Александровна</w:t>
            </w:r>
          </w:p>
        </w:tc>
        <w:tc>
          <w:tcPr>
            <w:tcW w:w="1559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Воспитатель </w:t>
            </w:r>
          </w:p>
        </w:tc>
        <w:tc>
          <w:tcPr>
            <w:tcW w:w="851" w:type="dxa"/>
          </w:tcPr>
          <w:p w:rsidR="003E63AF" w:rsidRPr="00141877" w:rsidRDefault="0051399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14</w:t>
            </w:r>
            <w:r w:rsidR="00487F7A" w:rsidRPr="00141877">
              <w:rPr>
                <w:color w:val="auto"/>
                <w:sz w:val="22"/>
                <w:szCs w:val="22"/>
              </w:rPr>
              <w:t xml:space="preserve"> </w:t>
            </w:r>
            <w:r w:rsidR="003E63AF" w:rsidRPr="00141877">
              <w:rPr>
                <w:color w:val="auto"/>
                <w:sz w:val="22"/>
                <w:szCs w:val="22"/>
              </w:rPr>
              <w:t xml:space="preserve">лет </w:t>
            </w:r>
          </w:p>
        </w:tc>
        <w:tc>
          <w:tcPr>
            <w:tcW w:w="4111" w:type="dxa"/>
          </w:tcPr>
          <w:p w:rsidR="003E63AF" w:rsidRPr="00141877" w:rsidRDefault="00CA5627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К</w:t>
            </w:r>
            <w:r w:rsidR="00517E76" w:rsidRPr="00141877">
              <w:rPr>
                <w:color w:val="auto"/>
                <w:sz w:val="22"/>
                <w:szCs w:val="22"/>
              </w:rPr>
              <w:t>азанский государственный педагогический университет</w:t>
            </w:r>
            <w:r w:rsidRPr="00141877">
              <w:rPr>
                <w:color w:val="auto"/>
                <w:sz w:val="22"/>
                <w:szCs w:val="22"/>
              </w:rPr>
              <w:t>,</w:t>
            </w:r>
            <w:r w:rsidR="002843E8" w:rsidRPr="00141877">
              <w:rPr>
                <w:color w:val="auto"/>
                <w:sz w:val="22"/>
                <w:szCs w:val="22"/>
              </w:rPr>
              <w:t xml:space="preserve"> </w:t>
            </w:r>
            <w:r w:rsidRPr="00141877">
              <w:rPr>
                <w:color w:val="auto"/>
                <w:sz w:val="22"/>
                <w:szCs w:val="22"/>
              </w:rPr>
              <w:t>2001 г. «Русский  язык и литература»</w:t>
            </w:r>
          </w:p>
        </w:tc>
        <w:tc>
          <w:tcPr>
            <w:tcW w:w="1007" w:type="dxa"/>
          </w:tcPr>
          <w:p w:rsidR="003E63AF" w:rsidRPr="00141877" w:rsidRDefault="0080734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 категория</w:t>
            </w:r>
          </w:p>
        </w:tc>
      </w:tr>
      <w:tr w:rsidR="003E63AF" w:rsidRPr="00141877" w:rsidTr="00271A22">
        <w:trPr>
          <w:trHeight w:val="526"/>
        </w:trPr>
        <w:tc>
          <w:tcPr>
            <w:tcW w:w="851" w:type="dxa"/>
          </w:tcPr>
          <w:p w:rsidR="003E63AF" w:rsidRPr="00141877" w:rsidRDefault="00DA5C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3E63AF" w:rsidRPr="00141877" w:rsidRDefault="0051399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Зевакина Инна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Ваизовна</w:t>
            </w:r>
            <w:proofErr w:type="spellEnd"/>
          </w:p>
        </w:tc>
        <w:tc>
          <w:tcPr>
            <w:tcW w:w="1559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Воспитатель </w:t>
            </w:r>
          </w:p>
        </w:tc>
        <w:tc>
          <w:tcPr>
            <w:tcW w:w="851" w:type="dxa"/>
          </w:tcPr>
          <w:p w:rsidR="003E63A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4111" w:type="dxa"/>
          </w:tcPr>
          <w:p w:rsidR="00063502" w:rsidRPr="00141877" w:rsidRDefault="00063502" w:rsidP="00DD6C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4187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, Казанский государственный педагогический университет, 1995 г.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Спецализация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«Русский  язык и литература»</w:t>
            </w:r>
          </w:p>
        </w:tc>
        <w:tc>
          <w:tcPr>
            <w:tcW w:w="1007" w:type="dxa"/>
          </w:tcPr>
          <w:p w:rsidR="003E63AF" w:rsidRPr="00141877" w:rsidRDefault="0054142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 категория</w:t>
            </w:r>
          </w:p>
        </w:tc>
      </w:tr>
      <w:tr w:rsidR="003E63AF" w:rsidRPr="00141877" w:rsidTr="00271A22">
        <w:trPr>
          <w:trHeight w:val="804"/>
        </w:trPr>
        <w:tc>
          <w:tcPr>
            <w:tcW w:w="851" w:type="dxa"/>
          </w:tcPr>
          <w:p w:rsidR="003E63AF" w:rsidRPr="00141877" w:rsidRDefault="003E63A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5</w:t>
            </w:r>
            <w:r w:rsidR="00DA5CBC" w:rsidRPr="00141877">
              <w:rPr>
                <w:color w:val="auto"/>
                <w:sz w:val="22"/>
                <w:szCs w:val="22"/>
              </w:rPr>
              <w:t>.</w:t>
            </w:r>
            <w:r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3E63AF" w:rsidRPr="00141877" w:rsidRDefault="008C274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Хабибуллина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Факия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Хамзиевна</w:t>
            </w:r>
            <w:proofErr w:type="spellEnd"/>
          </w:p>
        </w:tc>
        <w:tc>
          <w:tcPr>
            <w:tcW w:w="1559" w:type="dxa"/>
          </w:tcPr>
          <w:p w:rsidR="003E63A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Воспитатель по обучению татарскому языку</w:t>
            </w:r>
          </w:p>
        </w:tc>
        <w:tc>
          <w:tcPr>
            <w:tcW w:w="851" w:type="dxa"/>
            <w:shd w:val="clear" w:color="auto" w:fill="auto"/>
          </w:tcPr>
          <w:p w:rsidR="003E63AF" w:rsidRPr="00141877" w:rsidRDefault="005A4343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4111" w:type="dxa"/>
          </w:tcPr>
          <w:p w:rsidR="003E63AF" w:rsidRPr="00141877" w:rsidRDefault="00441346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141877">
              <w:rPr>
                <w:color w:val="auto"/>
                <w:sz w:val="22"/>
                <w:szCs w:val="22"/>
              </w:rPr>
              <w:t>Высшее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Елабужский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государственный педагогический университет,</w:t>
            </w:r>
            <w:r w:rsidR="002843E8" w:rsidRPr="00141877">
              <w:rPr>
                <w:color w:val="auto"/>
                <w:sz w:val="22"/>
                <w:szCs w:val="22"/>
              </w:rPr>
              <w:t xml:space="preserve"> </w:t>
            </w:r>
            <w:r w:rsidRPr="00141877">
              <w:rPr>
                <w:color w:val="auto"/>
                <w:sz w:val="22"/>
                <w:szCs w:val="22"/>
              </w:rPr>
              <w:t>2006</w:t>
            </w:r>
            <w:r w:rsidR="002843E8" w:rsidRPr="00141877">
              <w:rPr>
                <w:color w:val="auto"/>
                <w:sz w:val="22"/>
                <w:szCs w:val="22"/>
              </w:rPr>
              <w:t xml:space="preserve"> </w:t>
            </w:r>
            <w:r w:rsidRPr="00141877">
              <w:rPr>
                <w:color w:val="auto"/>
                <w:sz w:val="22"/>
                <w:szCs w:val="22"/>
              </w:rPr>
              <w:t>г.</w:t>
            </w:r>
            <w:r w:rsidR="002843E8" w:rsidRPr="00141877">
              <w:rPr>
                <w:color w:val="auto"/>
                <w:sz w:val="22"/>
                <w:szCs w:val="22"/>
              </w:rPr>
              <w:t xml:space="preserve">  У</w:t>
            </w:r>
            <w:r w:rsidRPr="00141877">
              <w:rPr>
                <w:color w:val="auto"/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1007" w:type="dxa"/>
          </w:tcPr>
          <w:p w:rsidR="003E63AF" w:rsidRPr="00141877" w:rsidRDefault="005A4343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>-</w:t>
            </w:r>
          </w:p>
        </w:tc>
      </w:tr>
      <w:tr w:rsidR="009A788F" w:rsidRPr="00141877" w:rsidTr="00271A22">
        <w:trPr>
          <w:trHeight w:val="804"/>
        </w:trPr>
        <w:tc>
          <w:tcPr>
            <w:tcW w:w="851" w:type="dxa"/>
          </w:tcPr>
          <w:p w:rsidR="009A788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9A788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Нуруллина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Эльвира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Камзяновна</w:t>
            </w:r>
            <w:proofErr w:type="spellEnd"/>
          </w:p>
        </w:tc>
        <w:tc>
          <w:tcPr>
            <w:tcW w:w="1559" w:type="dxa"/>
          </w:tcPr>
          <w:p w:rsidR="009A788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851" w:type="dxa"/>
          </w:tcPr>
          <w:p w:rsidR="009A788F" w:rsidRPr="00141877" w:rsidRDefault="0051399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6</w:t>
            </w:r>
            <w:r w:rsidR="00487F7A" w:rsidRPr="00141877">
              <w:rPr>
                <w:color w:val="auto"/>
                <w:sz w:val="22"/>
                <w:szCs w:val="22"/>
              </w:rPr>
              <w:t xml:space="preserve"> лет</w:t>
            </w:r>
          </w:p>
        </w:tc>
        <w:tc>
          <w:tcPr>
            <w:tcW w:w="4111" w:type="dxa"/>
          </w:tcPr>
          <w:p w:rsidR="009A788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141877">
              <w:rPr>
                <w:color w:val="auto"/>
                <w:sz w:val="22"/>
                <w:szCs w:val="22"/>
              </w:rPr>
              <w:t>Высшее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Елабужский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государственный педагогический университет, 2005 г., учитель </w:t>
            </w:r>
            <w:r w:rsidR="00517E76" w:rsidRPr="00141877">
              <w:rPr>
                <w:color w:val="auto"/>
                <w:sz w:val="22"/>
                <w:szCs w:val="22"/>
              </w:rPr>
              <w:t>истории</w:t>
            </w:r>
          </w:p>
        </w:tc>
        <w:tc>
          <w:tcPr>
            <w:tcW w:w="1007" w:type="dxa"/>
          </w:tcPr>
          <w:p w:rsidR="009A788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 категория</w:t>
            </w:r>
          </w:p>
        </w:tc>
      </w:tr>
      <w:tr w:rsidR="00F13500" w:rsidRPr="00141877" w:rsidTr="00271A22">
        <w:trPr>
          <w:trHeight w:val="804"/>
        </w:trPr>
        <w:tc>
          <w:tcPr>
            <w:tcW w:w="851" w:type="dxa"/>
          </w:tcPr>
          <w:p w:rsidR="00F13500" w:rsidRPr="00141877" w:rsidRDefault="00F1350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F13500" w:rsidRPr="00141877" w:rsidRDefault="008C274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Миникаева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Нурсиня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1559" w:type="dxa"/>
          </w:tcPr>
          <w:p w:rsidR="00F13500" w:rsidRPr="00141877" w:rsidRDefault="00F1350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851" w:type="dxa"/>
          </w:tcPr>
          <w:p w:rsidR="00F13500" w:rsidRPr="00141877" w:rsidRDefault="00981B7A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>37 лет</w:t>
            </w:r>
          </w:p>
        </w:tc>
        <w:tc>
          <w:tcPr>
            <w:tcW w:w="4111" w:type="dxa"/>
            <w:shd w:val="clear" w:color="auto" w:fill="auto"/>
          </w:tcPr>
          <w:p w:rsidR="00F13500" w:rsidRPr="00141877" w:rsidRDefault="00F13500" w:rsidP="00DD6C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 </w:t>
            </w:r>
            <w:r w:rsidR="0008720A" w:rsidRPr="00141877">
              <w:rPr>
                <w:rFonts w:ascii="Times New Roman" w:hAnsi="Times New Roman" w:cs="Times New Roman"/>
              </w:rPr>
              <w:t xml:space="preserve"> </w:t>
            </w:r>
            <w:r w:rsidR="00104158" w:rsidRPr="00141877">
              <w:rPr>
                <w:rFonts w:ascii="Times New Roman" w:hAnsi="Times New Roman" w:cs="Times New Roman"/>
              </w:rPr>
              <w:t>Высшее профессиональное образование, Татарский государственный гуманитарно-педагогический университет, квалификация по диплому</w:t>
            </w:r>
            <w:r w:rsidR="002843E8" w:rsidRPr="00141877">
              <w:rPr>
                <w:rFonts w:ascii="Times New Roman" w:hAnsi="Times New Roman" w:cs="Times New Roman"/>
              </w:rPr>
              <w:t xml:space="preserve"> </w:t>
            </w:r>
            <w:r w:rsidR="00104158" w:rsidRPr="00141877">
              <w:rPr>
                <w:rFonts w:ascii="Times New Roman" w:hAnsi="Times New Roman" w:cs="Times New Roman"/>
              </w:rPr>
              <w:t xml:space="preserve">«Иностранный язык с дополнительной специальностью родной (татарский) </w:t>
            </w:r>
            <w:r w:rsidR="00104158" w:rsidRPr="00141877">
              <w:rPr>
                <w:rFonts w:ascii="Times New Roman" w:hAnsi="Times New Roman" w:cs="Times New Roman"/>
              </w:rPr>
              <w:lastRenderedPageBreak/>
              <w:t>язык и литература», 2009 г</w:t>
            </w:r>
          </w:p>
        </w:tc>
        <w:tc>
          <w:tcPr>
            <w:tcW w:w="1007" w:type="dxa"/>
          </w:tcPr>
          <w:p w:rsidR="00F13500" w:rsidRPr="00141877" w:rsidRDefault="00104158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1 категория</w:t>
            </w:r>
          </w:p>
        </w:tc>
      </w:tr>
      <w:tr w:rsidR="00F13500" w:rsidRPr="00141877" w:rsidTr="00271A22">
        <w:trPr>
          <w:trHeight w:val="804"/>
        </w:trPr>
        <w:tc>
          <w:tcPr>
            <w:tcW w:w="851" w:type="dxa"/>
          </w:tcPr>
          <w:p w:rsidR="00F13500" w:rsidRPr="00141877" w:rsidRDefault="00F1350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8</w:t>
            </w:r>
          </w:p>
        </w:tc>
        <w:tc>
          <w:tcPr>
            <w:tcW w:w="1985" w:type="dxa"/>
          </w:tcPr>
          <w:p w:rsidR="00F13500" w:rsidRPr="00141877" w:rsidRDefault="00F1350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Ахсанова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Анжелика Викторовна</w:t>
            </w:r>
          </w:p>
        </w:tc>
        <w:tc>
          <w:tcPr>
            <w:tcW w:w="1559" w:type="dxa"/>
          </w:tcPr>
          <w:p w:rsidR="00F13500" w:rsidRPr="00141877" w:rsidRDefault="00F1350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851" w:type="dxa"/>
          </w:tcPr>
          <w:p w:rsidR="00F13500" w:rsidRPr="00141877" w:rsidRDefault="0051399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31</w:t>
            </w:r>
            <w:r w:rsidR="00F13500" w:rsidRPr="00141877">
              <w:rPr>
                <w:color w:val="auto"/>
                <w:sz w:val="22"/>
                <w:szCs w:val="22"/>
              </w:rPr>
              <w:t xml:space="preserve"> лет</w:t>
            </w:r>
          </w:p>
        </w:tc>
        <w:tc>
          <w:tcPr>
            <w:tcW w:w="4111" w:type="dxa"/>
          </w:tcPr>
          <w:p w:rsidR="00F13500" w:rsidRPr="00141877" w:rsidRDefault="00F1350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Институт психоло</w:t>
            </w:r>
            <w:r w:rsidR="002843E8" w:rsidRPr="00141877">
              <w:rPr>
                <w:color w:val="auto"/>
                <w:sz w:val="22"/>
                <w:szCs w:val="22"/>
              </w:rPr>
              <w:t>гии и образования ФГАОУ ВО КФУ</w:t>
            </w:r>
            <w:r w:rsidR="0008720A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08720A" w:rsidRPr="00141877">
              <w:rPr>
                <w:color w:val="auto"/>
                <w:sz w:val="22"/>
                <w:szCs w:val="22"/>
              </w:rPr>
              <w:t>спецализация</w:t>
            </w:r>
            <w:proofErr w:type="spellEnd"/>
            <w:r w:rsidR="0008720A" w:rsidRPr="00141877">
              <w:rPr>
                <w:color w:val="auto"/>
                <w:sz w:val="22"/>
                <w:szCs w:val="22"/>
              </w:rPr>
              <w:t xml:space="preserve"> Дошкольное воспитание.</w:t>
            </w:r>
            <w:r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" w:type="dxa"/>
          </w:tcPr>
          <w:p w:rsidR="00F13500" w:rsidRPr="00141877" w:rsidRDefault="00F13500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F13500" w:rsidRPr="00141877" w:rsidRDefault="00F13500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 категория</w:t>
            </w:r>
          </w:p>
        </w:tc>
      </w:tr>
      <w:tr w:rsidR="009A788F" w:rsidRPr="00141877" w:rsidTr="00271A22">
        <w:trPr>
          <w:trHeight w:val="804"/>
        </w:trPr>
        <w:tc>
          <w:tcPr>
            <w:tcW w:w="851" w:type="dxa"/>
          </w:tcPr>
          <w:p w:rsidR="009A788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9A788F" w:rsidRPr="00141877" w:rsidRDefault="00790C93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Ерашова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r w:rsidR="00513998" w:rsidRPr="00141877">
              <w:rPr>
                <w:color w:val="auto"/>
                <w:sz w:val="22"/>
                <w:szCs w:val="22"/>
              </w:rPr>
              <w:t xml:space="preserve">Екатерина Сергеевна </w:t>
            </w:r>
          </w:p>
        </w:tc>
        <w:tc>
          <w:tcPr>
            <w:tcW w:w="1559" w:type="dxa"/>
          </w:tcPr>
          <w:p w:rsidR="009A788F" w:rsidRPr="00141877" w:rsidRDefault="009A788F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851" w:type="dxa"/>
          </w:tcPr>
          <w:p w:rsidR="009A788F" w:rsidRPr="00141877" w:rsidRDefault="00F36504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</w:t>
            </w:r>
            <w:r w:rsidR="00790C93" w:rsidRPr="00141877">
              <w:rPr>
                <w:color w:val="auto"/>
                <w:sz w:val="22"/>
                <w:szCs w:val="22"/>
              </w:rPr>
              <w:t xml:space="preserve"> год</w:t>
            </w:r>
            <w:r w:rsidRPr="00141877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4111" w:type="dxa"/>
          </w:tcPr>
          <w:p w:rsidR="009A788F" w:rsidRPr="00141877" w:rsidRDefault="00063502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Высшее</w:t>
            </w:r>
            <w:proofErr w:type="gramStart"/>
            <w:r w:rsidRPr="0014187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790C93" w:rsidRPr="00141877">
              <w:rPr>
                <w:rFonts w:ascii="Times New Roman" w:hAnsi="Times New Roman" w:cs="Times New Roman"/>
              </w:rPr>
              <w:t xml:space="preserve">КФУ , г. Казань, 2019 год, </w:t>
            </w:r>
            <w:proofErr w:type="spellStart"/>
            <w:r w:rsidR="00790C93" w:rsidRPr="00141877">
              <w:rPr>
                <w:rFonts w:ascii="Times New Roman" w:hAnsi="Times New Roman" w:cs="Times New Roman"/>
              </w:rPr>
              <w:t>спецализация</w:t>
            </w:r>
            <w:proofErr w:type="spellEnd"/>
            <w:r w:rsidR="00790C93" w:rsidRPr="00141877">
              <w:rPr>
                <w:rFonts w:ascii="Times New Roman" w:hAnsi="Times New Roman" w:cs="Times New Roman"/>
              </w:rPr>
              <w:t xml:space="preserve"> «Лингвистика»</w:t>
            </w:r>
          </w:p>
        </w:tc>
        <w:tc>
          <w:tcPr>
            <w:tcW w:w="1007" w:type="dxa"/>
          </w:tcPr>
          <w:p w:rsidR="009A788F" w:rsidRPr="00141877" w:rsidRDefault="005A4343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-</w:t>
            </w:r>
          </w:p>
        </w:tc>
      </w:tr>
      <w:tr w:rsidR="001E5752" w:rsidRPr="00141877" w:rsidTr="00271A22">
        <w:trPr>
          <w:trHeight w:val="804"/>
        </w:trPr>
        <w:tc>
          <w:tcPr>
            <w:tcW w:w="851" w:type="dxa"/>
          </w:tcPr>
          <w:p w:rsidR="001E5752" w:rsidRPr="00141877" w:rsidRDefault="001E5752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1E5752" w:rsidRPr="00141877" w:rsidRDefault="006B35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Вафина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Лейла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:rsidR="001E5752" w:rsidRPr="00141877" w:rsidRDefault="001E5752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Учитель-логопед</w:t>
            </w:r>
          </w:p>
        </w:tc>
        <w:tc>
          <w:tcPr>
            <w:tcW w:w="851" w:type="dxa"/>
          </w:tcPr>
          <w:p w:rsidR="001E5752" w:rsidRPr="00141877" w:rsidRDefault="0090132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5лет, общий 11 </w:t>
            </w:r>
            <w:r w:rsidR="006B35BC" w:rsidRPr="00141877">
              <w:rPr>
                <w:color w:val="auto"/>
                <w:sz w:val="22"/>
                <w:szCs w:val="22"/>
              </w:rPr>
              <w:t>лет</w:t>
            </w:r>
          </w:p>
        </w:tc>
        <w:tc>
          <w:tcPr>
            <w:tcW w:w="4111" w:type="dxa"/>
          </w:tcPr>
          <w:p w:rsidR="006B35BC" w:rsidRPr="00141877" w:rsidRDefault="006B35BC" w:rsidP="00DD6C1B">
            <w:pPr>
              <w:pStyle w:val="a4"/>
              <w:jc w:val="both"/>
              <w:rPr>
                <w:sz w:val="22"/>
                <w:szCs w:val="22"/>
              </w:rPr>
            </w:pPr>
            <w:r w:rsidRPr="00141877">
              <w:rPr>
                <w:sz w:val="22"/>
                <w:szCs w:val="22"/>
              </w:rPr>
              <w:t>2009 г., Государственное образовательное учреждение высшего профессионального образования «Татарский государственный гуманитарно-педагогический университет» учитель информатики по специальности «Информатика»;</w:t>
            </w:r>
          </w:p>
          <w:p w:rsidR="001E5752" w:rsidRPr="00141877" w:rsidRDefault="006B35BC" w:rsidP="00DD6C1B">
            <w:pPr>
              <w:pStyle w:val="a4"/>
              <w:jc w:val="both"/>
              <w:rPr>
                <w:sz w:val="22"/>
                <w:szCs w:val="22"/>
              </w:rPr>
            </w:pPr>
            <w:r w:rsidRPr="00141877">
              <w:rPr>
                <w:sz w:val="22"/>
                <w:szCs w:val="22"/>
              </w:rPr>
              <w:t>2014 г., Профессиональная переподготовка на базе Федерального государственного автономного образовательного учреждения высшего образования «Казанский (Приволжский») федеральный университет» по специальности «Образование и педагогика» по направлению «Дефектология (логопедия)», 980 часов.</w:t>
            </w:r>
          </w:p>
        </w:tc>
        <w:tc>
          <w:tcPr>
            <w:tcW w:w="1007" w:type="dxa"/>
          </w:tcPr>
          <w:p w:rsidR="001E5752" w:rsidRPr="00141877" w:rsidRDefault="00146256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>1 категория</w:t>
            </w:r>
          </w:p>
        </w:tc>
      </w:tr>
      <w:tr w:rsidR="00F55BED" w:rsidRPr="00141877" w:rsidTr="00271A22">
        <w:trPr>
          <w:trHeight w:val="587"/>
        </w:trPr>
        <w:tc>
          <w:tcPr>
            <w:tcW w:w="851" w:type="dxa"/>
          </w:tcPr>
          <w:p w:rsidR="00F55BED" w:rsidRPr="00141877" w:rsidRDefault="00F55BED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F55BED" w:rsidRPr="00141877" w:rsidRDefault="00FA2B8A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Зевакина Инна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Ваизовна</w:t>
            </w:r>
            <w:proofErr w:type="spellEnd"/>
          </w:p>
        </w:tc>
        <w:tc>
          <w:tcPr>
            <w:tcW w:w="1559" w:type="dxa"/>
          </w:tcPr>
          <w:p w:rsidR="00F55BED" w:rsidRPr="00141877" w:rsidRDefault="00F55BED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  <w:lang w:val="en-US"/>
              </w:rPr>
            </w:pPr>
            <w:r w:rsidRPr="00141877">
              <w:rPr>
                <w:color w:val="auto"/>
                <w:sz w:val="22"/>
                <w:szCs w:val="22"/>
              </w:rPr>
              <w:t>Музыкал</w:t>
            </w:r>
            <w:r w:rsidR="00884742" w:rsidRPr="00141877">
              <w:rPr>
                <w:color w:val="auto"/>
                <w:sz w:val="22"/>
                <w:szCs w:val="22"/>
              </w:rPr>
              <w:t>ь</w:t>
            </w:r>
            <w:r w:rsidRPr="00141877">
              <w:rPr>
                <w:color w:val="auto"/>
                <w:sz w:val="22"/>
                <w:szCs w:val="22"/>
              </w:rPr>
              <w:t>ный руководитель</w:t>
            </w:r>
          </w:p>
        </w:tc>
        <w:tc>
          <w:tcPr>
            <w:tcW w:w="851" w:type="dxa"/>
          </w:tcPr>
          <w:p w:rsidR="00F55BED" w:rsidRPr="00141877" w:rsidRDefault="00F55BED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4111" w:type="dxa"/>
          </w:tcPr>
          <w:p w:rsidR="00F55BED" w:rsidRPr="00141877" w:rsidRDefault="0090132A" w:rsidP="00DD6C1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14187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, Казанский государственный педагогический университет, 1995 г.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Спецализация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«Русский  язык и литература»</w:t>
            </w:r>
          </w:p>
        </w:tc>
        <w:tc>
          <w:tcPr>
            <w:tcW w:w="1007" w:type="dxa"/>
          </w:tcPr>
          <w:p w:rsidR="00F55BED" w:rsidRPr="00141877" w:rsidRDefault="00F55BED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</w:p>
        </w:tc>
      </w:tr>
    </w:tbl>
    <w:p w:rsidR="009B78F4" w:rsidRPr="00141877" w:rsidRDefault="009B78F4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p w:rsidR="009A788F" w:rsidRPr="00141877" w:rsidRDefault="004541B4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 xml:space="preserve">1.6 </w:t>
      </w:r>
      <w:r w:rsidR="003E63AF" w:rsidRPr="00141877">
        <w:rPr>
          <w:b/>
          <w:bCs/>
          <w:color w:val="auto"/>
          <w:sz w:val="22"/>
          <w:szCs w:val="22"/>
        </w:rPr>
        <w:t xml:space="preserve">КУРСЫ ПОВЫШЕНИЯ КВАЛИФИКАЦИИ </w:t>
      </w:r>
    </w:p>
    <w:p w:rsidR="004726B4" w:rsidRPr="00141877" w:rsidRDefault="004726B4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p w:rsidR="003E63AF" w:rsidRPr="00141877" w:rsidRDefault="00D75073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  <w:lang w:val="tt-RU"/>
        </w:rPr>
      </w:pPr>
      <w:r w:rsidRPr="00141877">
        <w:rPr>
          <w:b/>
          <w:bCs/>
          <w:color w:val="auto"/>
          <w:sz w:val="22"/>
          <w:szCs w:val="22"/>
        </w:rPr>
        <w:t>В 20</w:t>
      </w:r>
      <w:r w:rsidR="00DD6C1B" w:rsidRPr="00141877">
        <w:rPr>
          <w:b/>
          <w:bCs/>
          <w:color w:val="auto"/>
          <w:sz w:val="22"/>
          <w:szCs w:val="22"/>
          <w:lang w:val="tt-RU"/>
        </w:rPr>
        <w:t>20</w:t>
      </w:r>
      <w:r w:rsidRPr="00141877">
        <w:rPr>
          <w:b/>
          <w:bCs/>
          <w:color w:val="auto"/>
          <w:sz w:val="22"/>
          <w:szCs w:val="22"/>
        </w:rPr>
        <w:t xml:space="preserve"> – 202</w:t>
      </w:r>
      <w:r w:rsidR="00DD6C1B" w:rsidRPr="00141877">
        <w:rPr>
          <w:b/>
          <w:bCs/>
          <w:color w:val="auto"/>
          <w:sz w:val="22"/>
          <w:szCs w:val="22"/>
          <w:lang w:val="tt-RU"/>
        </w:rPr>
        <w:t>1</w:t>
      </w:r>
      <w:r w:rsidR="009A788F" w:rsidRPr="00141877">
        <w:rPr>
          <w:b/>
          <w:bCs/>
          <w:color w:val="auto"/>
          <w:sz w:val="22"/>
          <w:szCs w:val="22"/>
        </w:rPr>
        <w:t xml:space="preserve"> учебном году 100% педагогов прошли курсы повышения квалификации</w:t>
      </w:r>
    </w:p>
    <w:p w:rsidR="004726B4" w:rsidRPr="00141877" w:rsidRDefault="004726B4" w:rsidP="00DD6C1B">
      <w:pPr>
        <w:pStyle w:val="Default"/>
        <w:jc w:val="both"/>
        <w:outlineLvl w:val="0"/>
        <w:rPr>
          <w:b/>
          <w:bCs/>
          <w:color w:val="auto"/>
          <w:sz w:val="22"/>
          <w:szCs w:val="22"/>
        </w:rPr>
      </w:pPr>
    </w:p>
    <w:tbl>
      <w:tblPr>
        <w:tblW w:w="1034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2"/>
        <w:gridCol w:w="3119"/>
        <w:gridCol w:w="2693"/>
        <w:gridCol w:w="850"/>
        <w:gridCol w:w="1411"/>
      </w:tblGrid>
      <w:tr w:rsidR="00DA2EE8" w:rsidRPr="00141877" w:rsidTr="00777DB6">
        <w:trPr>
          <w:trHeight w:val="554"/>
        </w:trPr>
        <w:tc>
          <w:tcPr>
            <w:tcW w:w="567" w:type="dxa"/>
          </w:tcPr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№ </w:t>
            </w:r>
          </w:p>
        </w:tc>
        <w:tc>
          <w:tcPr>
            <w:tcW w:w="1702" w:type="dxa"/>
          </w:tcPr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Ф.И.О педагога </w:t>
            </w:r>
          </w:p>
        </w:tc>
        <w:tc>
          <w:tcPr>
            <w:tcW w:w="3119" w:type="dxa"/>
          </w:tcPr>
          <w:p w:rsidR="00D52771" w:rsidRPr="00141877" w:rsidRDefault="00607B96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</w:t>
            </w:r>
            <w:r w:rsidR="00D52771" w:rsidRPr="00141877">
              <w:rPr>
                <w:color w:val="auto"/>
                <w:sz w:val="22"/>
                <w:szCs w:val="22"/>
              </w:rPr>
              <w:t xml:space="preserve">ема курсов </w:t>
            </w:r>
          </w:p>
        </w:tc>
        <w:tc>
          <w:tcPr>
            <w:tcW w:w="2693" w:type="dxa"/>
          </w:tcPr>
          <w:p w:rsidR="00D52771" w:rsidRPr="00141877" w:rsidRDefault="00607B96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У</w:t>
            </w:r>
            <w:r w:rsidR="00D52771" w:rsidRPr="00141877">
              <w:rPr>
                <w:color w:val="auto"/>
                <w:sz w:val="22"/>
                <w:szCs w:val="22"/>
              </w:rPr>
              <w:t xml:space="preserve">чебное заведение </w:t>
            </w:r>
          </w:p>
        </w:tc>
        <w:tc>
          <w:tcPr>
            <w:tcW w:w="850" w:type="dxa"/>
          </w:tcPr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Кол-во </w:t>
            </w:r>
          </w:p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часов </w:t>
            </w:r>
          </w:p>
        </w:tc>
        <w:tc>
          <w:tcPr>
            <w:tcW w:w="1411" w:type="dxa"/>
          </w:tcPr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Дата прохождения курсов </w:t>
            </w:r>
          </w:p>
        </w:tc>
      </w:tr>
      <w:tr w:rsidR="00DA2EE8" w:rsidRPr="00141877" w:rsidTr="00777DB6">
        <w:trPr>
          <w:trHeight w:val="1748"/>
        </w:trPr>
        <w:tc>
          <w:tcPr>
            <w:tcW w:w="567" w:type="dxa"/>
          </w:tcPr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1702" w:type="dxa"/>
          </w:tcPr>
          <w:p w:rsidR="00D52771" w:rsidRPr="00141877" w:rsidRDefault="00D52771" w:rsidP="00DD6C1B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41877">
              <w:rPr>
                <w:rFonts w:ascii="Times New Roman" w:eastAsia="Times New Roman" w:hAnsi="Times New Roman" w:cs="Times New Roman"/>
                <w:bCs/>
                <w:lang w:eastAsia="ru-RU"/>
              </w:rPr>
              <w:t>Нуруллина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Эльвира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Cs/>
                <w:lang w:eastAsia="ru-RU"/>
              </w:rPr>
              <w:t>Камзяновна</w:t>
            </w:r>
            <w:proofErr w:type="spellEnd"/>
          </w:p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</w:tcPr>
          <w:p w:rsidR="00D52771" w:rsidRPr="00141877" w:rsidRDefault="0023763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  <w:shd w:val="clear" w:color="auto" w:fill="FFFFFF"/>
              </w:rPr>
              <w:t>«Основы профессиональной деятельности педагога в специальном и инклюзивном образовании детей с ОВЗ»</w:t>
            </w:r>
            <w:r w:rsidRPr="00141877">
              <w:rPr>
                <w:color w:val="auto"/>
                <w:sz w:val="22"/>
                <w:szCs w:val="22"/>
              </w:rPr>
              <w:br/>
            </w:r>
          </w:p>
        </w:tc>
        <w:tc>
          <w:tcPr>
            <w:tcW w:w="2693" w:type="dxa"/>
          </w:tcPr>
          <w:p w:rsidR="00D52771" w:rsidRPr="00141877" w:rsidRDefault="0023763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РТ»</w:t>
            </w:r>
          </w:p>
        </w:tc>
        <w:tc>
          <w:tcPr>
            <w:tcW w:w="850" w:type="dxa"/>
          </w:tcPr>
          <w:p w:rsidR="00D52771" w:rsidRPr="00141877" w:rsidRDefault="0023763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96 часов </w:t>
            </w:r>
          </w:p>
        </w:tc>
        <w:tc>
          <w:tcPr>
            <w:tcW w:w="1411" w:type="dxa"/>
          </w:tcPr>
          <w:p w:rsidR="00D52771" w:rsidRPr="00141877" w:rsidRDefault="00E41A05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12.05.2020</w:t>
            </w:r>
          </w:p>
          <w:p w:rsidR="00E41A05" w:rsidRPr="00141877" w:rsidRDefault="00E41A05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color w:val="auto"/>
                <w:sz w:val="22"/>
                <w:szCs w:val="22"/>
              </w:rPr>
              <w:t>29.05.2020</w:t>
            </w:r>
          </w:p>
        </w:tc>
      </w:tr>
      <w:tr w:rsidR="00DA2EE8" w:rsidRPr="00141877" w:rsidTr="00777DB6">
        <w:trPr>
          <w:trHeight w:val="415"/>
        </w:trPr>
        <w:tc>
          <w:tcPr>
            <w:tcW w:w="567" w:type="dxa"/>
          </w:tcPr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1702" w:type="dxa"/>
          </w:tcPr>
          <w:p w:rsidR="00D52771" w:rsidRPr="00141877" w:rsidRDefault="00D52771" w:rsidP="00DD6C1B">
            <w:pPr>
              <w:pStyle w:val="3"/>
              <w:jc w:val="both"/>
              <w:rPr>
                <w:b w:val="0"/>
                <w:sz w:val="22"/>
                <w:szCs w:val="22"/>
              </w:rPr>
            </w:pPr>
            <w:r w:rsidRPr="00141877">
              <w:rPr>
                <w:b w:val="0"/>
                <w:sz w:val="22"/>
                <w:szCs w:val="22"/>
              </w:rPr>
              <w:t xml:space="preserve">Хакимова </w:t>
            </w:r>
            <w:proofErr w:type="spellStart"/>
            <w:r w:rsidRPr="00141877">
              <w:rPr>
                <w:b w:val="0"/>
                <w:sz w:val="22"/>
                <w:szCs w:val="22"/>
              </w:rPr>
              <w:t>Гульназ</w:t>
            </w:r>
            <w:proofErr w:type="spellEnd"/>
            <w:r w:rsidR="00146256" w:rsidRPr="0014187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b w:val="0"/>
                <w:sz w:val="22"/>
                <w:szCs w:val="22"/>
              </w:rPr>
              <w:t>Фаилевна</w:t>
            </w:r>
            <w:proofErr w:type="spellEnd"/>
          </w:p>
          <w:p w:rsidR="00D52771" w:rsidRPr="00141877" w:rsidRDefault="00D5277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</w:tcPr>
          <w:p w:rsidR="00D52771" w:rsidRPr="00141877" w:rsidRDefault="0092085F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rFonts w:eastAsia="Calibri"/>
                <w:color w:val="auto"/>
                <w:sz w:val="22"/>
                <w:szCs w:val="22"/>
              </w:rPr>
              <w:t xml:space="preserve"> «Актуальные аспекты организации образовательной деятельности в группах раннего и дошкольного возраста в условиях </w:t>
            </w:r>
            <w:r w:rsidRPr="00141877">
              <w:rPr>
                <w:rFonts w:eastAsia="Calibri"/>
                <w:color w:val="auto"/>
                <w:sz w:val="22"/>
                <w:szCs w:val="22"/>
              </w:rPr>
              <w:lastRenderedPageBreak/>
              <w:t>реализации ФГОС »</w:t>
            </w:r>
          </w:p>
        </w:tc>
        <w:tc>
          <w:tcPr>
            <w:tcW w:w="2693" w:type="dxa"/>
          </w:tcPr>
          <w:p w:rsidR="00D52771" w:rsidRPr="00141877" w:rsidRDefault="0092085F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rFonts w:eastAsia="Calibri"/>
                <w:color w:val="auto"/>
                <w:sz w:val="22"/>
                <w:szCs w:val="22"/>
              </w:rPr>
              <w:lastRenderedPageBreak/>
              <w:t>ГАОУ ДПО «Институт развития образования Республики Татарстан»</w:t>
            </w:r>
          </w:p>
        </w:tc>
        <w:tc>
          <w:tcPr>
            <w:tcW w:w="850" w:type="dxa"/>
          </w:tcPr>
          <w:p w:rsidR="00D52771" w:rsidRPr="00141877" w:rsidRDefault="0092085F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rFonts w:eastAsia="Calibri"/>
                <w:color w:val="auto"/>
                <w:sz w:val="22"/>
                <w:szCs w:val="22"/>
              </w:rPr>
              <w:t>72 ча</w:t>
            </w:r>
            <w:r w:rsidRPr="00141877">
              <w:rPr>
                <w:color w:val="auto"/>
                <w:sz w:val="22"/>
                <w:szCs w:val="22"/>
              </w:rPr>
              <w:t>са</w:t>
            </w:r>
          </w:p>
        </w:tc>
        <w:tc>
          <w:tcPr>
            <w:tcW w:w="1411" w:type="dxa"/>
          </w:tcPr>
          <w:p w:rsidR="00D52771" w:rsidRPr="00141877" w:rsidRDefault="00805583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rFonts w:eastAsia="Calibri"/>
                <w:color w:val="auto"/>
                <w:sz w:val="22"/>
                <w:szCs w:val="22"/>
              </w:rPr>
              <w:t xml:space="preserve">19.02.2020 </w:t>
            </w:r>
            <w:r w:rsidR="0092085F" w:rsidRPr="00141877">
              <w:rPr>
                <w:rFonts w:eastAsia="Calibri"/>
                <w:color w:val="auto"/>
                <w:sz w:val="22"/>
                <w:szCs w:val="22"/>
              </w:rPr>
              <w:t xml:space="preserve"> 04.03.2020 </w:t>
            </w:r>
          </w:p>
        </w:tc>
      </w:tr>
      <w:tr w:rsidR="00DA2EE8" w:rsidRPr="00141877" w:rsidTr="00777DB6">
        <w:trPr>
          <w:trHeight w:val="753"/>
        </w:trPr>
        <w:tc>
          <w:tcPr>
            <w:tcW w:w="567" w:type="dxa"/>
          </w:tcPr>
          <w:p w:rsidR="00174805" w:rsidRPr="00141877" w:rsidRDefault="00DA2EE8" w:rsidP="00DD6C1B">
            <w:pPr>
              <w:pStyle w:val="Default"/>
              <w:jc w:val="both"/>
              <w:rPr>
                <w:color w:val="auto"/>
                <w:sz w:val="22"/>
                <w:szCs w:val="22"/>
                <w:lang w:val="tt-RU"/>
              </w:rPr>
            </w:pPr>
            <w:r w:rsidRPr="00141877">
              <w:rPr>
                <w:color w:val="auto"/>
                <w:sz w:val="22"/>
                <w:szCs w:val="22"/>
                <w:lang w:val="tt-RU"/>
              </w:rPr>
              <w:lastRenderedPageBreak/>
              <w:t>3.</w:t>
            </w:r>
          </w:p>
        </w:tc>
        <w:tc>
          <w:tcPr>
            <w:tcW w:w="1702" w:type="dxa"/>
          </w:tcPr>
          <w:p w:rsidR="00174805" w:rsidRPr="00141877" w:rsidRDefault="00DA2EE8" w:rsidP="00DD6C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41877">
              <w:rPr>
                <w:rFonts w:ascii="Times New Roman" w:hAnsi="Times New Roman" w:cs="Times New Roman"/>
                <w:lang w:val="tt-RU"/>
              </w:rPr>
              <w:t>Минекаева Нурсиня Ахметовна</w:t>
            </w:r>
          </w:p>
        </w:tc>
        <w:tc>
          <w:tcPr>
            <w:tcW w:w="3119" w:type="dxa"/>
          </w:tcPr>
          <w:p w:rsidR="00174805" w:rsidRPr="00141877" w:rsidRDefault="00DA2EE8" w:rsidP="00DD6C1B">
            <w:pPr>
              <w:pStyle w:val="a4"/>
              <w:jc w:val="both"/>
              <w:rPr>
                <w:sz w:val="22"/>
                <w:szCs w:val="22"/>
                <w:lang w:val="tt-RU"/>
              </w:rPr>
            </w:pPr>
            <w:r w:rsidRPr="00141877">
              <w:rPr>
                <w:sz w:val="22"/>
                <w:szCs w:val="22"/>
                <w:lang w:val="tt-RU"/>
              </w:rPr>
              <w:t>“Современные образовательные технологии в дошкольном образовании в условиях реализации ФГОС”</w:t>
            </w:r>
          </w:p>
        </w:tc>
        <w:tc>
          <w:tcPr>
            <w:tcW w:w="2693" w:type="dxa"/>
          </w:tcPr>
          <w:p w:rsidR="00174805" w:rsidRPr="00141877" w:rsidRDefault="00DA2EE8" w:rsidP="00DD6C1B">
            <w:pPr>
              <w:pStyle w:val="a4"/>
              <w:jc w:val="both"/>
              <w:rPr>
                <w:sz w:val="22"/>
                <w:szCs w:val="22"/>
                <w:lang w:val="tt-RU"/>
              </w:rPr>
            </w:pPr>
            <w:r w:rsidRPr="00141877">
              <w:rPr>
                <w:sz w:val="22"/>
                <w:szCs w:val="22"/>
                <w:lang w:val="tt-RU"/>
              </w:rPr>
              <w:t>Негосударственное образовательное учреждение дополнительного профессонального образования “Центр социально-гуманитарного образования”</w:t>
            </w:r>
          </w:p>
        </w:tc>
        <w:tc>
          <w:tcPr>
            <w:tcW w:w="850" w:type="dxa"/>
          </w:tcPr>
          <w:p w:rsidR="00174805" w:rsidRPr="00141877" w:rsidRDefault="00DA2EE8" w:rsidP="00DD6C1B">
            <w:pPr>
              <w:pStyle w:val="Default"/>
              <w:jc w:val="both"/>
              <w:rPr>
                <w:color w:val="auto"/>
                <w:sz w:val="22"/>
                <w:szCs w:val="22"/>
                <w:shd w:val="clear" w:color="auto" w:fill="FFFFFF"/>
                <w:lang w:val="tt-RU"/>
              </w:rPr>
            </w:pPr>
            <w:r w:rsidRPr="00141877">
              <w:rPr>
                <w:color w:val="auto"/>
                <w:sz w:val="22"/>
                <w:szCs w:val="22"/>
                <w:shd w:val="clear" w:color="auto" w:fill="FFFFFF"/>
                <w:lang w:val="tt-RU"/>
              </w:rPr>
              <w:t>72 часа</w:t>
            </w:r>
          </w:p>
        </w:tc>
        <w:tc>
          <w:tcPr>
            <w:tcW w:w="1411" w:type="dxa"/>
          </w:tcPr>
          <w:p w:rsidR="00DA2EE8" w:rsidRPr="00141877" w:rsidRDefault="00DA2EE8" w:rsidP="00DA2EE8">
            <w:pPr>
              <w:pStyle w:val="a4"/>
              <w:jc w:val="both"/>
              <w:rPr>
                <w:sz w:val="22"/>
                <w:szCs w:val="22"/>
                <w:lang w:val="tt-RU"/>
              </w:rPr>
            </w:pPr>
            <w:r w:rsidRPr="00141877">
              <w:rPr>
                <w:sz w:val="22"/>
                <w:szCs w:val="22"/>
                <w:lang w:val="tt-RU"/>
              </w:rPr>
              <w:t>11.11.2020       25.11.2020</w:t>
            </w:r>
          </w:p>
        </w:tc>
      </w:tr>
      <w:tr w:rsidR="00DA2EE8" w:rsidRPr="00141877" w:rsidTr="00777DB6">
        <w:trPr>
          <w:trHeight w:val="753"/>
        </w:trPr>
        <w:tc>
          <w:tcPr>
            <w:tcW w:w="567" w:type="dxa"/>
          </w:tcPr>
          <w:p w:rsidR="00D81987" w:rsidRPr="00141877" w:rsidRDefault="00DA2EE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4.</w:t>
            </w:r>
          </w:p>
        </w:tc>
        <w:tc>
          <w:tcPr>
            <w:tcW w:w="1702" w:type="dxa"/>
          </w:tcPr>
          <w:p w:rsidR="00D81987" w:rsidRPr="00141877" w:rsidRDefault="00D81987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Ахсанова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Анжелика Викторовна</w:t>
            </w:r>
          </w:p>
        </w:tc>
        <w:tc>
          <w:tcPr>
            <w:tcW w:w="3119" w:type="dxa"/>
          </w:tcPr>
          <w:p w:rsidR="00D81987" w:rsidRPr="00141877" w:rsidRDefault="00D81987" w:rsidP="00DD6C1B">
            <w:pPr>
              <w:pStyle w:val="Default"/>
              <w:jc w:val="both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141877">
              <w:rPr>
                <w:color w:val="auto"/>
                <w:sz w:val="22"/>
                <w:szCs w:val="22"/>
                <w:shd w:val="clear" w:color="auto" w:fill="FFFFFF"/>
              </w:rPr>
              <w:t>«Основы профессиональной деятельности педагога в специальном образовании детей с ОВЗ»</w:t>
            </w:r>
          </w:p>
        </w:tc>
        <w:tc>
          <w:tcPr>
            <w:tcW w:w="2693" w:type="dxa"/>
          </w:tcPr>
          <w:p w:rsidR="00D81987" w:rsidRPr="00141877" w:rsidRDefault="00D81987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РТ»</w:t>
            </w:r>
          </w:p>
        </w:tc>
        <w:tc>
          <w:tcPr>
            <w:tcW w:w="850" w:type="dxa"/>
          </w:tcPr>
          <w:p w:rsidR="00D81987" w:rsidRPr="00141877" w:rsidRDefault="00D81987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96 часов </w:t>
            </w:r>
          </w:p>
        </w:tc>
        <w:tc>
          <w:tcPr>
            <w:tcW w:w="1411" w:type="dxa"/>
          </w:tcPr>
          <w:p w:rsidR="00D81987" w:rsidRPr="00141877" w:rsidRDefault="00E81076" w:rsidP="00DD6C1B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rFonts w:eastAsia="Calibri"/>
                <w:color w:val="auto"/>
                <w:sz w:val="22"/>
                <w:szCs w:val="22"/>
              </w:rPr>
              <w:t>17.02.2020  06</w:t>
            </w:r>
            <w:r w:rsidR="00D81987" w:rsidRPr="00141877">
              <w:rPr>
                <w:rFonts w:eastAsia="Calibri"/>
                <w:color w:val="auto"/>
                <w:sz w:val="22"/>
                <w:szCs w:val="22"/>
              </w:rPr>
              <w:t>.03.2020</w:t>
            </w:r>
          </w:p>
        </w:tc>
      </w:tr>
    </w:tbl>
    <w:p w:rsidR="003B6B7C" w:rsidRPr="00141877" w:rsidRDefault="003B6B7C" w:rsidP="00DD6C1B">
      <w:pPr>
        <w:pStyle w:val="a3"/>
        <w:spacing w:after="0" w:line="240" w:lineRule="auto"/>
        <w:ind w:left="6107"/>
        <w:jc w:val="both"/>
        <w:rPr>
          <w:rFonts w:ascii="Times New Roman" w:hAnsi="Times New Roman"/>
          <w:b/>
        </w:rPr>
      </w:pPr>
    </w:p>
    <w:p w:rsidR="000F350F" w:rsidRPr="00141877" w:rsidRDefault="000F350F" w:rsidP="00DD6C1B">
      <w:pPr>
        <w:pStyle w:val="a3"/>
        <w:spacing w:after="0" w:line="240" w:lineRule="auto"/>
        <w:ind w:left="6107"/>
        <w:jc w:val="both"/>
        <w:rPr>
          <w:rFonts w:ascii="Times New Roman" w:hAnsi="Times New Roman"/>
          <w:b/>
        </w:rPr>
      </w:pPr>
    </w:p>
    <w:p w:rsidR="005738D9" w:rsidRPr="00141877" w:rsidRDefault="005738D9" w:rsidP="00DD6C1B">
      <w:pPr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141877">
        <w:rPr>
          <w:rFonts w:ascii="Times New Roman" w:hAnsi="Times New Roman" w:cs="Times New Roman"/>
          <w:b/>
        </w:rPr>
        <w:t>Результаты участия родителей, воспитанников и педагогов в муниципальных, республиканских, федеральных, международных, профессиональны</w:t>
      </w:r>
      <w:r w:rsidR="004E2437" w:rsidRPr="00141877">
        <w:rPr>
          <w:rFonts w:ascii="Times New Roman" w:hAnsi="Times New Roman" w:cs="Times New Roman"/>
          <w:b/>
        </w:rPr>
        <w:t>х, методических конкурсах в 2020/21</w:t>
      </w:r>
      <w:r w:rsidRPr="00141877">
        <w:rPr>
          <w:rFonts w:ascii="Times New Roman" w:hAnsi="Times New Roman" w:cs="Times New Roman"/>
          <w:b/>
        </w:rPr>
        <w:t xml:space="preserve"> учебном году</w:t>
      </w:r>
    </w:p>
    <w:p w:rsidR="005738D9" w:rsidRPr="00141877" w:rsidRDefault="005738D9" w:rsidP="00DD6C1B">
      <w:pPr>
        <w:spacing w:after="0" w:line="20" w:lineRule="atLeast"/>
        <w:jc w:val="both"/>
        <w:rPr>
          <w:rFonts w:ascii="Times New Roman" w:hAnsi="Times New Roman" w:cs="Times New Roman"/>
          <w:b/>
        </w:rPr>
      </w:pP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Районный конкурс «Давайте дружить народами» в номинации «Добрая сказка о дружбе» </w:t>
      </w:r>
      <w:proofErr w:type="spellStart"/>
      <w:r w:rsidRPr="00141877">
        <w:rPr>
          <w:rFonts w:ascii="Times New Roman" w:hAnsi="Times New Roman" w:cs="Times New Roman"/>
        </w:rPr>
        <w:t>Нуруллина</w:t>
      </w:r>
      <w:proofErr w:type="spellEnd"/>
      <w:r w:rsidRPr="00141877">
        <w:rPr>
          <w:rFonts w:ascii="Times New Roman" w:hAnsi="Times New Roman" w:cs="Times New Roman"/>
        </w:rPr>
        <w:t xml:space="preserve"> Э.К.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конкурс рисунков и видеороликов «Буду бдительным на льду и на воде» </w:t>
      </w:r>
      <w:proofErr w:type="spellStart"/>
      <w:r w:rsidRPr="00141877">
        <w:rPr>
          <w:rFonts w:ascii="Times New Roman" w:hAnsi="Times New Roman" w:cs="Times New Roman"/>
        </w:rPr>
        <w:t>Нуруллина</w:t>
      </w:r>
      <w:proofErr w:type="spellEnd"/>
      <w:r w:rsidRPr="00141877">
        <w:rPr>
          <w:rFonts w:ascii="Times New Roman" w:hAnsi="Times New Roman" w:cs="Times New Roman"/>
        </w:rPr>
        <w:t xml:space="preserve"> Э.К.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Интернет портал учителей РТ, в номинации №»Видеоролик»  «Тукай </w:t>
      </w:r>
      <w:proofErr w:type="spellStart"/>
      <w:r w:rsidRPr="00141877">
        <w:rPr>
          <w:rFonts w:ascii="Times New Roman" w:hAnsi="Times New Roman" w:cs="Times New Roman"/>
        </w:rPr>
        <w:t>безне</w:t>
      </w:r>
      <w:proofErr w:type="spellEnd"/>
      <w:r w:rsidRPr="00141877">
        <w:rPr>
          <w:rFonts w:ascii="Times New Roman" w:hAnsi="Times New Roman" w:cs="Times New Roman"/>
          <w:lang w:val="tt-RU"/>
        </w:rPr>
        <w:t>ң күңелләрдә” – “Тукай</w:t>
      </w:r>
      <w:r w:rsidRPr="00141877">
        <w:rPr>
          <w:rFonts w:ascii="Times New Roman" w:hAnsi="Times New Roman" w:cs="Times New Roman"/>
        </w:rPr>
        <w:t xml:space="preserve"> в наших сердцах.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Республиканское соревнование «Кросс Татарстана» - 2020»,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конкурс «Современные подходы к организации </w:t>
      </w:r>
      <w:proofErr w:type="spellStart"/>
      <w:r w:rsidRPr="00141877">
        <w:rPr>
          <w:rFonts w:ascii="Times New Roman" w:hAnsi="Times New Roman" w:cs="Times New Roman"/>
        </w:rPr>
        <w:t>воспитательно</w:t>
      </w:r>
      <w:proofErr w:type="spellEnd"/>
      <w:r w:rsidRPr="00141877">
        <w:rPr>
          <w:rFonts w:ascii="Times New Roman" w:hAnsi="Times New Roman" w:cs="Times New Roman"/>
        </w:rPr>
        <w:t xml:space="preserve"> - образовательного процесса в соответствии с ФГОС» номинация: разработка ООД на тему</w:t>
      </w:r>
      <w:proofErr w:type="gramStart"/>
      <w:r w:rsidRPr="00141877">
        <w:rPr>
          <w:rFonts w:ascii="Times New Roman" w:hAnsi="Times New Roman" w:cs="Times New Roman"/>
        </w:rPr>
        <w:t xml:space="preserve"> :</w:t>
      </w:r>
      <w:proofErr w:type="gramEnd"/>
      <w:r w:rsidRPr="00141877">
        <w:rPr>
          <w:rFonts w:ascii="Times New Roman" w:hAnsi="Times New Roman" w:cs="Times New Roman"/>
        </w:rPr>
        <w:t xml:space="preserve"> «Времена года».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Участие в Республиканском конкурсе авторских методических разработок учебных занятий, внеклассных мероприятий и проектов  «СЛАВИМ ЧЕЛОВЕКА ТРУДА!»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Муниципальный конкурс «Лучшая педагогическая разработка» Разработка ООД.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gramStart"/>
      <w:r w:rsidRPr="00141877">
        <w:rPr>
          <w:rFonts w:ascii="Times New Roman" w:hAnsi="Times New Roman" w:cs="Times New Roman"/>
          <w:lang w:val="en-US"/>
        </w:rPr>
        <w:t>IV</w:t>
      </w:r>
      <w:r w:rsidRPr="00141877">
        <w:rPr>
          <w:rFonts w:ascii="Times New Roman" w:hAnsi="Times New Roman" w:cs="Times New Roman"/>
        </w:rPr>
        <w:t xml:space="preserve"> Всероссийский педагогический конкурс разработок учебных занятий «Мастерская гения» - 2021 Разработка ООД.</w:t>
      </w:r>
      <w:proofErr w:type="gramEnd"/>
      <w:r w:rsidRPr="00141877">
        <w:rPr>
          <w:rFonts w:ascii="Times New Roman" w:hAnsi="Times New Roman" w:cs="Times New Roman"/>
        </w:rPr>
        <w:t xml:space="preserve"> На тему: «Календарь природы»,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Всероссийский педагогический конкурс, номинация: методическая разработка. Разработка ООД  «Путешествие в мастерские народных ремесел и промыслов нашего края».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Публикация №2849636 от 01.05. выдано Всероссийским сетевым изданием «Педагогические конкурсы» (СМИ ЭЛ №ФС 77-62246 от 03.07.2015) Разработка ООД  «Путешествие в мастерские народных ремесел и промыслов нашего края»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Интернет-портал учителей РТ II Республиканского открытого конкурса творческих работ «Мы победили!» номинация «Видеоролик»,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Межрегиональная научно – практическая конференция имени Героя Социалистического Труда </w:t>
      </w:r>
      <w:proofErr w:type="spellStart"/>
      <w:r w:rsidRPr="00141877">
        <w:rPr>
          <w:rFonts w:ascii="Times New Roman" w:hAnsi="Times New Roman" w:cs="Times New Roman"/>
        </w:rPr>
        <w:t>Гиматдинова</w:t>
      </w:r>
      <w:proofErr w:type="spellEnd"/>
      <w:r w:rsidRPr="00141877">
        <w:rPr>
          <w:rFonts w:ascii="Times New Roman" w:hAnsi="Times New Roman" w:cs="Times New Roman"/>
        </w:rPr>
        <w:t xml:space="preserve"> Г.К. по секции: «Педагогическая» подсекция 1 «Моя педагогическая инновация»,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gramStart"/>
      <w:r w:rsidRPr="00141877">
        <w:rPr>
          <w:rFonts w:ascii="Times New Roman" w:hAnsi="Times New Roman" w:cs="Times New Roman"/>
        </w:rPr>
        <w:t xml:space="preserve">Публикация на сайте </w:t>
      </w:r>
      <w:r w:rsidRPr="00141877">
        <w:rPr>
          <w:rFonts w:ascii="Times New Roman" w:hAnsi="Times New Roman" w:cs="Times New Roman"/>
          <w:lang w:val="en-US"/>
        </w:rPr>
        <w:t>new</w:t>
      </w:r>
      <w:r w:rsidRPr="00141877">
        <w:rPr>
          <w:rFonts w:ascii="Times New Roman" w:hAnsi="Times New Roman" w:cs="Times New Roman"/>
        </w:rPr>
        <w:t>-</w:t>
      </w:r>
      <w:proofErr w:type="spellStart"/>
      <w:r w:rsidRPr="00141877">
        <w:rPr>
          <w:rFonts w:ascii="Times New Roman" w:hAnsi="Times New Roman" w:cs="Times New Roman"/>
          <w:lang w:val="en-US"/>
        </w:rPr>
        <w:t>gi</w:t>
      </w:r>
      <w:proofErr w:type="spellEnd"/>
      <w:r w:rsidRPr="00141877">
        <w:rPr>
          <w:rFonts w:ascii="Times New Roman" w:hAnsi="Times New Roman" w:cs="Times New Roman"/>
        </w:rPr>
        <w:t>.</w:t>
      </w:r>
      <w:proofErr w:type="spellStart"/>
      <w:r w:rsidRPr="00141877">
        <w:rPr>
          <w:rFonts w:ascii="Times New Roman" w:hAnsi="Times New Roman" w:cs="Times New Roman"/>
          <w:lang w:val="en-US"/>
        </w:rPr>
        <w:t>ru</w:t>
      </w:r>
      <w:proofErr w:type="spellEnd"/>
      <w:r w:rsidRPr="00141877">
        <w:rPr>
          <w:rFonts w:ascii="Times New Roman" w:hAnsi="Times New Roman" w:cs="Times New Roman"/>
        </w:rPr>
        <w:t xml:space="preserve">   Интеллектуальный центр дистанционных технологий «Новое поколение» Педагогическая разработка ООД «Путешествие в народных ремесел и промыслов нашего края».</w:t>
      </w:r>
      <w:proofErr w:type="gram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Миникаева</w:t>
      </w:r>
      <w:proofErr w:type="spellEnd"/>
      <w:r w:rsidRPr="00141877">
        <w:rPr>
          <w:rFonts w:ascii="Times New Roman" w:hAnsi="Times New Roman" w:cs="Times New Roman"/>
        </w:rPr>
        <w:t xml:space="preserve"> Н.А.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 Диплом  (2 место) СМИ «Всероссийский педагогический журнал «Казанский школьник и дошколята», участие во Всероссийском конкурсе «Царство красок», 15.01.2021 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 Сертификат участника семинара-практикума «Мастер-класс  «Коллаж» Центра развития  </w:t>
      </w:r>
      <w:proofErr w:type="gramStart"/>
      <w:r w:rsidRPr="00141877">
        <w:rPr>
          <w:rFonts w:ascii="Times New Roman" w:hAnsi="Times New Roman" w:cs="Times New Roman"/>
          <w:lang w:val="en-US"/>
        </w:rPr>
        <w:t>S</w:t>
      </w:r>
      <w:proofErr w:type="gramEnd"/>
      <w:r w:rsidRPr="00141877">
        <w:rPr>
          <w:rFonts w:ascii="Times New Roman" w:hAnsi="Times New Roman" w:cs="Times New Roman"/>
        </w:rPr>
        <w:t>ТЕАМ</w:t>
      </w:r>
      <w:r w:rsidRPr="00141877">
        <w:rPr>
          <w:rFonts w:ascii="Times New Roman" w:hAnsi="Times New Roman" w:cs="Times New Roman"/>
          <w:lang w:val="en-US"/>
        </w:rPr>
        <w:t>LA</w:t>
      </w:r>
      <w:r w:rsidRPr="00141877">
        <w:rPr>
          <w:rFonts w:ascii="Times New Roman" w:hAnsi="Times New Roman" w:cs="Times New Roman"/>
        </w:rPr>
        <w:t xml:space="preserve">В, 24.02.2021, </w:t>
      </w:r>
      <w:proofErr w:type="spellStart"/>
      <w:r w:rsidRPr="00141877">
        <w:rPr>
          <w:rFonts w:ascii="Times New Roman" w:hAnsi="Times New Roman" w:cs="Times New Roman"/>
        </w:rPr>
        <w:t>Ахсанова</w:t>
      </w:r>
      <w:proofErr w:type="spellEnd"/>
      <w:r w:rsidRPr="00141877">
        <w:rPr>
          <w:rFonts w:ascii="Times New Roman" w:hAnsi="Times New Roman" w:cs="Times New Roman"/>
        </w:rPr>
        <w:t xml:space="preserve"> А.В.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lastRenderedPageBreak/>
        <w:t xml:space="preserve"> Грамота МКУ «Управления образования» Нурлатского муниципального района РТ ,  2 место воспитанницы Хмелевой Маргариты в муниципальном конкурсе чтецов «Зима в стихотворениях классиков», приказ №26.01.2021 </w:t>
      </w:r>
      <w:proofErr w:type="spellStart"/>
      <w:r w:rsidRPr="00141877">
        <w:rPr>
          <w:rFonts w:ascii="Times New Roman" w:hAnsi="Times New Roman" w:cs="Times New Roman"/>
        </w:rPr>
        <w:t>Ахсанова</w:t>
      </w:r>
      <w:proofErr w:type="spellEnd"/>
      <w:r w:rsidRPr="00141877">
        <w:rPr>
          <w:rFonts w:ascii="Times New Roman" w:hAnsi="Times New Roman" w:cs="Times New Roman"/>
        </w:rPr>
        <w:t xml:space="preserve"> А.В.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Диплом  2 степени АНОДПО «Академия менеджмента» </w:t>
      </w:r>
      <w:proofErr w:type="spellStart"/>
      <w:r w:rsidRPr="00141877">
        <w:rPr>
          <w:rFonts w:ascii="Times New Roman" w:hAnsi="Times New Roman" w:cs="Times New Roman"/>
        </w:rPr>
        <w:t>г</w:t>
      </w:r>
      <w:proofErr w:type="gramStart"/>
      <w:r w:rsidRPr="00141877">
        <w:rPr>
          <w:rFonts w:ascii="Times New Roman" w:hAnsi="Times New Roman" w:cs="Times New Roman"/>
        </w:rPr>
        <w:t>.Н</w:t>
      </w:r>
      <w:proofErr w:type="gramEnd"/>
      <w:r w:rsidRPr="00141877">
        <w:rPr>
          <w:rFonts w:ascii="Times New Roman" w:hAnsi="Times New Roman" w:cs="Times New Roman"/>
        </w:rPr>
        <w:t>абережные</w:t>
      </w:r>
      <w:proofErr w:type="spellEnd"/>
      <w:r w:rsidRPr="00141877">
        <w:rPr>
          <w:rFonts w:ascii="Times New Roman" w:hAnsi="Times New Roman" w:cs="Times New Roman"/>
        </w:rPr>
        <w:t xml:space="preserve"> Челны,  МКУ «Управления образования исполнительного комитета Менделеевского муниципального района РТ, МБДОУ «Детский сад комбинированного вида №11 «Планета детства»</w:t>
      </w:r>
      <w:r w:rsidR="002843E8" w:rsidRPr="00141877">
        <w:rPr>
          <w:rFonts w:ascii="Times New Roman" w:hAnsi="Times New Roman" w:cs="Times New Roman"/>
        </w:rPr>
        <w:t xml:space="preserve"> </w:t>
      </w:r>
      <w:r w:rsidRPr="00141877">
        <w:rPr>
          <w:rFonts w:ascii="Times New Roman" w:hAnsi="Times New Roman" w:cs="Times New Roman"/>
        </w:rPr>
        <w:t xml:space="preserve">ММР РТ, 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141877">
        <w:rPr>
          <w:rFonts w:ascii="Times New Roman" w:hAnsi="Times New Roman" w:cs="Times New Roman"/>
        </w:rPr>
        <w:t>Ахсанова</w:t>
      </w:r>
      <w:proofErr w:type="spellEnd"/>
      <w:r w:rsidRPr="00141877">
        <w:rPr>
          <w:rFonts w:ascii="Times New Roman" w:hAnsi="Times New Roman" w:cs="Times New Roman"/>
        </w:rPr>
        <w:t xml:space="preserve"> А.В.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 2 Республиканский конкурс «Народы разные – Республика одна», приказ №56 от 24.02.2021 </w:t>
      </w:r>
      <w:proofErr w:type="spellStart"/>
      <w:r w:rsidRPr="00141877">
        <w:rPr>
          <w:rFonts w:ascii="Times New Roman" w:hAnsi="Times New Roman" w:cs="Times New Roman"/>
        </w:rPr>
        <w:t>Ахсанова</w:t>
      </w:r>
      <w:proofErr w:type="spellEnd"/>
      <w:r w:rsidRPr="00141877">
        <w:rPr>
          <w:rFonts w:ascii="Times New Roman" w:hAnsi="Times New Roman" w:cs="Times New Roman"/>
        </w:rPr>
        <w:t xml:space="preserve"> А.В.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Победитель в номинации «Педагогический дебют» муниципального этапа Всероссийского конкурса профессионального мастерства «Воспитатель года – 2021»Семенова Л.А.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Участие во </w:t>
      </w:r>
      <w:r w:rsidRPr="00141877">
        <w:rPr>
          <w:rFonts w:ascii="Times New Roman" w:hAnsi="Times New Roman" w:cs="Times New Roman"/>
          <w:lang w:val="en-US"/>
        </w:rPr>
        <w:t>II</w:t>
      </w:r>
      <w:r w:rsidRPr="00141877">
        <w:rPr>
          <w:rFonts w:ascii="Times New Roman" w:hAnsi="Times New Roman" w:cs="Times New Roman"/>
        </w:rPr>
        <w:t xml:space="preserve"> Всероссийском форуме «Воспитатели России»: «Воспитываем здорового ребенка. Регионы» Семенова Л.А.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Муниципальный конкурс методических разработок «К вершинам мастерства» в рамках проведения Форума молодых специалистов Семенова Л.А.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Межрегиональная научно – практическая конференция имени Героя Социалистического Труда </w:t>
      </w:r>
      <w:proofErr w:type="spellStart"/>
      <w:r w:rsidRPr="00141877">
        <w:rPr>
          <w:rFonts w:ascii="Times New Roman" w:hAnsi="Times New Roman" w:cs="Times New Roman"/>
        </w:rPr>
        <w:t>Гиматдинова</w:t>
      </w:r>
      <w:proofErr w:type="spellEnd"/>
      <w:r w:rsidRPr="00141877">
        <w:rPr>
          <w:rFonts w:ascii="Times New Roman" w:hAnsi="Times New Roman" w:cs="Times New Roman"/>
        </w:rPr>
        <w:t xml:space="preserve"> Г.К. по секции: «Педагогическая» подсекция 1 «Моя педагогическая инновация», Диплом 3 степени, Хакимова Г.Ф.</w:t>
      </w:r>
    </w:p>
    <w:p w:rsidR="004E2437" w:rsidRPr="00141877" w:rsidRDefault="004E2437" w:rsidP="00DD6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Муниципальный конкурс «Лучшая педагогическая разработка» Разработка ООД, Хакимова Г.Ф.</w:t>
      </w:r>
    </w:p>
    <w:p w:rsidR="004E2437" w:rsidRPr="00141877" w:rsidRDefault="004E2437" w:rsidP="00DD6C1B">
      <w:pPr>
        <w:spacing w:before="194" w:after="194" w:line="240" w:lineRule="auto"/>
        <w:ind w:left="568"/>
        <w:jc w:val="both"/>
        <w:textAlignment w:val="baseline"/>
        <w:rPr>
          <w:rFonts w:ascii="Times New Roman" w:hAnsi="Times New Roman" w:cs="Times New Roman"/>
        </w:rPr>
      </w:pPr>
    </w:p>
    <w:p w:rsidR="004E2437" w:rsidRPr="00141877" w:rsidRDefault="004E2437" w:rsidP="00DD6C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141877">
        <w:rPr>
          <w:rFonts w:ascii="Times New Roman" w:eastAsia="Times New Roman" w:hAnsi="Times New Roman" w:cs="Times New Roman"/>
          <w:b/>
          <w:bCs/>
          <w:lang w:eastAsia="ru-RU"/>
        </w:rPr>
        <w:t>Воспитанники приняли участие в следующих конкурсах: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Районный конкурса, посвященного 75- </w:t>
      </w:r>
      <w:proofErr w:type="spellStart"/>
      <w:r w:rsidRPr="00141877">
        <w:rPr>
          <w:rFonts w:ascii="Times New Roman" w:hAnsi="Times New Roman" w:cs="Times New Roman"/>
        </w:rPr>
        <w:t>летию</w:t>
      </w:r>
      <w:proofErr w:type="spellEnd"/>
      <w:r w:rsidRPr="00141877">
        <w:rPr>
          <w:rFonts w:ascii="Times New Roman" w:hAnsi="Times New Roman" w:cs="Times New Roman"/>
        </w:rPr>
        <w:t xml:space="preserve"> Победы «</w:t>
      </w:r>
      <w:proofErr w:type="gramStart"/>
      <w:r w:rsidRPr="00141877">
        <w:rPr>
          <w:rFonts w:ascii="Times New Roman" w:hAnsi="Times New Roman" w:cs="Times New Roman"/>
        </w:rPr>
        <w:t>Через</w:t>
      </w:r>
      <w:proofErr w:type="gramEnd"/>
      <w:r w:rsidRPr="00141877">
        <w:rPr>
          <w:rFonts w:ascii="Times New Roman" w:hAnsi="Times New Roman" w:cs="Times New Roman"/>
        </w:rPr>
        <w:t xml:space="preserve"> </w:t>
      </w:r>
      <w:proofErr w:type="gramStart"/>
      <w:r w:rsidRPr="00141877">
        <w:rPr>
          <w:rFonts w:ascii="Times New Roman" w:hAnsi="Times New Roman" w:cs="Times New Roman"/>
        </w:rPr>
        <w:t>года</w:t>
      </w:r>
      <w:proofErr w:type="gramEnd"/>
      <w:r w:rsidRPr="00141877">
        <w:rPr>
          <w:rFonts w:ascii="Times New Roman" w:hAnsi="Times New Roman" w:cs="Times New Roman"/>
        </w:rPr>
        <w:t xml:space="preserve">, через века, помните…» Закирова </w:t>
      </w:r>
      <w:proofErr w:type="spellStart"/>
      <w:r w:rsidRPr="00141877">
        <w:rPr>
          <w:rFonts w:ascii="Times New Roman" w:hAnsi="Times New Roman" w:cs="Times New Roman"/>
        </w:rPr>
        <w:t>Асель</w:t>
      </w:r>
      <w:proofErr w:type="spellEnd"/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ХасамеддиновАрслан</w:t>
      </w:r>
      <w:proofErr w:type="spellEnd"/>
      <w:r w:rsidRPr="00141877">
        <w:rPr>
          <w:rFonts w:ascii="Times New Roman" w:hAnsi="Times New Roman" w:cs="Times New Roman"/>
        </w:rPr>
        <w:t xml:space="preserve">, Кириллова София, </w:t>
      </w:r>
      <w:proofErr w:type="spellStart"/>
      <w:r w:rsidRPr="00141877">
        <w:rPr>
          <w:rFonts w:ascii="Times New Roman" w:hAnsi="Times New Roman" w:cs="Times New Roman"/>
        </w:rPr>
        <w:t>Якимчев</w:t>
      </w:r>
      <w:proofErr w:type="spellEnd"/>
      <w:r w:rsidRPr="00141877">
        <w:rPr>
          <w:rFonts w:ascii="Times New Roman" w:hAnsi="Times New Roman" w:cs="Times New Roman"/>
        </w:rPr>
        <w:t xml:space="preserve"> Константин, Гайсина </w:t>
      </w:r>
      <w:proofErr w:type="spellStart"/>
      <w:r w:rsidRPr="00141877">
        <w:rPr>
          <w:rFonts w:ascii="Times New Roman" w:hAnsi="Times New Roman" w:cs="Times New Roman"/>
        </w:rPr>
        <w:t>Ясмина</w:t>
      </w:r>
      <w:proofErr w:type="spellEnd"/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Черевов</w:t>
      </w:r>
      <w:proofErr w:type="spellEnd"/>
      <w:r w:rsidRPr="00141877">
        <w:rPr>
          <w:rFonts w:ascii="Times New Roman" w:hAnsi="Times New Roman" w:cs="Times New Roman"/>
        </w:rPr>
        <w:t xml:space="preserve"> Владислав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Онлайн-олимпиада «Русская матрешка» «Математический коктейль»</w:t>
      </w:r>
      <w:r w:rsidR="002843E8"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Хасамеддинов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Арслан</w:t>
      </w:r>
      <w:proofErr w:type="spellEnd"/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Международный творческий конкурс «Кладовая талантов» номинация: фотография «Мир во всем мире» Закирова </w:t>
      </w:r>
      <w:proofErr w:type="spellStart"/>
      <w:r w:rsidRPr="00141877">
        <w:rPr>
          <w:rFonts w:ascii="Times New Roman" w:hAnsi="Times New Roman" w:cs="Times New Roman"/>
        </w:rPr>
        <w:t>Асель</w:t>
      </w:r>
      <w:proofErr w:type="spellEnd"/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Онлайн-олимпиада «Русская матрешка» «Наш друг светофор» Закирова </w:t>
      </w:r>
      <w:proofErr w:type="spellStart"/>
      <w:r w:rsidRPr="00141877">
        <w:rPr>
          <w:rFonts w:ascii="Times New Roman" w:hAnsi="Times New Roman" w:cs="Times New Roman"/>
        </w:rPr>
        <w:t>Асель</w:t>
      </w:r>
      <w:proofErr w:type="spellEnd"/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Онлайн-олимпиада «Русская матрешка» «У природы нет плохой погоды» Кириллова София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Муниципальный конкурс чтецов на английском языке в номинации «Самое оригинальное стихотворение» </w:t>
      </w:r>
      <w:proofErr w:type="spellStart"/>
      <w:r w:rsidRPr="00141877">
        <w:rPr>
          <w:rFonts w:ascii="Times New Roman" w:hAnsi="Times New Roman" w:cs="Times New Roman"/>
        </w:rPr>
        <w:t>Тлеужанова</w:t>
      </w:r>
      <w:proofErr w:type="spellEnd"/>
      <w:r w:rsidRPr="00141877">
        <w:rPr>
          <w:rFonts w:ascii="Times New Roman" w:hAnsi="Times New Roman" w:cs="Times New Roman"/>
        </w:rPr>
        <w:t xml:space="preserve"> Стелла, </w:t>
      </w:r>
      <w:proofErr w:type="spellStart"/>
      <w:r w:rsidRPr="00141877">
        <w:rPr>
          <w:rFonts w:ascii="Times New Roman" w:hAnsi="Times New Roman" w:cs="Times New Roman"/>
        </w:rPr>
        <w:t>ХасамеддиновАрслан</w:t>
      </w:r>
      <w:proofErr w:type="spellEnd"/>
      <w:r w:rsidRPr="00141877">
        <w:rPr>
          <w:rFonts w:ascii="Times New Roman" w:hAnsi="Times New Roman" w:cs="Times New Roman"/>
        </w:rPr>
        <w:t xml:space="preserve"> (Диплом 3 место), Долгов Ярослав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Районный конкурс детского и художественного творчества «Родные мотивы» в номинации «Народные традиции» </w:t>
      </w:r>
      <w:proofErr w:type="spellStart"/>
      <w:r w:rsidRPr="00141877">
        <w:rPr>
          <w:rFonts w:ascii="Times New Roman" w:hAnsi="Times New Roman" w:cs="Times New Roman"/>
        </w:rPr>
        <w:t>МухаметовРумиль</w:t>
      </w:r>
      <w:proofErr w:type="spellEnd"/>
      <w:proofErr w:type="gramStart"/>
      <w:r w:rsidRPr="00141877">
        <w:rPr>
          <w:rFonts w:ascii="Times New Roman" w:hAnsi="Times New Roman" w:cs="Times New Roman"/>
        </w:rPr>
        <w:t xml:space="preserve"> ,</w:t>
      </w:r>
      <w:proofErr w:type="gramEnd"/>
      <w:r w:rsidRPr="00141877">
        <w:rPr>
          <w:rFonts w:ascii="Times New Roman" w:hAnsi="Times New Roman" w:cs="Times New Roman"/>
        </w:rPr>
        <w:t xml:space="preserve"> Диплом 2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Муниципальный конкурс чтецов «Зима в стихотворениях классиков» в номинации «Лучший исполнитель стихов на русском языке» Долгов Ярослав, Диплом 1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Муниципальный этап интеллектуального шахматного турнира </w:t>
      </w:r>
      <w:proofErr w:type="spellStart"/>
      <w:r w:rsidRPr="00141877">
        <w:rPr>
          <w:rFonts w:ascii="Times New Roman" w:hAnsi="Times New Roman" w:cs="Times New Roman"/>
        </w:rPr>
        <w:t>ГалимоваСамира</w:t>
      </w:r>
      <w:proofErr w:type="spellEnd"/>
      <w:r w:rsidRPr="00141877">
        <w:rPr>
          <w:rFonts w:ascii="Times New Roman" w:hAnsi="Times New Roman" w:cs="Times New Roman"/>
        </w:rPr>
        <w:t>, Диплом 2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Районный интеллектуальный шахматный турнир «Сила мысли» посвященный Году науки и технологий </w:t>
      </w:r>
      <w:proofErr w:type="spellStart"/>
      <w:r w:rsidRPr="00141877">
        <w:rPr>
          <w:rFonts w:ascii="Times New Roman" w:hAnsi="Times New Roman" w:cs="Times New Roman"/>
        </w:rPr>
        <w:t>ГалимоваСамира</w:t>
      </w:r>
      <w:proofErr w:type="spellEnd"/>
      <w:r w:rsidRPr="00141877">
        <w:rPr>
          <w:rFonts w:ascii="Times New Roman" w:hAnsi="Times New Roman" w:cs="Times New Roman"/>
        </w:rPr>
        <w:t>, Диплом 1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Региональный заочный конкурс рисунков Сулейманова </w:t>
      </w:r>
      <w:proofErr w:type="spellStart"/>
      <w:r w:rsidRPr="00141877">
        <w:rPr>
          <w:rFonts w:ascii="Times New Roman" w:hAnsi="Times New Roman" w:cs="Times New Roman"/>
        </w:rPr>
        <w:t>Аделина</w:t>
      </w:r>
      <w:proofErr w:type="spellEnd"/>
      <w:r w:rsidRPr="00141877">
        <w:rPr>
          <w:rFonts w:ascii="Times New Roman" w:hAnsi="Times New Roman" w:cs="Times New Roman"/>
        </w:rPr>
        <w:t>, Диплом 1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Муниципальный этап конкурса «Читаем Тукая» посвященный 135- </w:t>
      </w:r>
      <w:proofErr w:type="spellStart"/>
      <w:r w:rsidRPr="00141877">
        <w:rPr>
          <w:rFonts w:ascii="Times New Roman" w:hAnsi="Times New Roman" w:cs="Times New Roman"/>
        </w:rPr>
        <w:t>летиюГабдуллы</w:t>
      </w:r>
      <w:proofErr w:type="spellEnd"/>
      <w:r w:rsidRPr="00141877">
        <w:rPr>
          <w:rFonts w:ascii="Times New Roman" w:hAnsi="Times New Roman" w:cs="Times New Roman"/>
        </w:rPr>
        <w:t xml:space="preserve"> Тукая в номинации «Вокал» </w:t>
      </w:r>
      <w:proofErr w:type="spellStart"/>
      <w:r w:rsidRPr="00141877">
        <w:rPr>
          <w:rFonts w:ascii="Times New Roman" w:hAnsi="Times New Roman" w:cs="Times New Roman"/>
        </w:rPr>
        <w:t>ИльмухинаЯсмина</w:t>
      </w:r>
      <w:proofErr w:type="spellEnd"/>
      <w:r w:rsidRPr="00141877">
        <w:rPr>
          <w:rFonts w:ascii="Times New Roman" w:hAnsi="Times New Roman" w:cs="Times New Roman"/>
        </w:rPr>
        <w:t>, Диплом 1 место</w:t>
      </w:r>
      <w:r w:rsidRPr="00141877">
        <w:rPr>
          <w:rFonts w:ascii="Times New Roman" w:hAnsi="Times New Roman" w:cs="Times New Roman"/>
        </w:rPr>
        <w:br/>
        <w:t xml:space="preserve"> Районный конкурс детского и художественного творчества «Родные мотивы» в номинации «Народные </w:t>
      </w:r>
      <w:proofErr w:type="spellStart"/>
      <w:r w:rsidRPr="00141877">
        <w:rPr>
          <w:rFonts w:ascii="Times New Roman" w:hAnsi="Times New Roman" w:cs="Times New Roman"/>
        </w:rPr>
        <w:t>традиции</w:t>
      </w:r>
      <w:proofErr w:type="gramStart"/>
      <w:r w:rsidRPr="00141877">
        <w:rPr>
          <w:rFonts w:ascii="Times New Roman" w:hAnsi="Times New Roman" w:cs="Times New Roman"/>
        </w:rPr>
        <w:t>»Н</w:t>
      </w:r>
      <w:proofErr w:type="gramEnd"/>
      <w:r w:rsidRPr="00141877">
        <w:rPr>
          <w:rFonts w:ascii="Times New Roman" w:hAnsi="Times New Roman" w:cs="Times New Roman"/>
        </w:rPr>
        <w:t>ургалееваСамира</w:t>
      </w:r>
      <w:proofErr w:type="spellEnd"/>
      <w:r w:rsidRPr="00141877">
        <w:rPr>
          <w:rFonts w:ascii="Times New Roman" w:hAnsi="Times New Roman" w:cs="Times New Roman"/>
        </w:rPr>
        <w:t>, Феоктистова Милана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Всероссийский конкурс рисунков «Масленица краса» Сулейманова </w:t>
      </w:r>
      <w:proofErr w:type="spellStart"/>
      <w:r w:rsidRPr="00141877">
        <w:rPr>
          <w:rFonts w:ascii="Times New Roman" w:hAnsi="Times New Roman" w:cs="Times New Roman"/>
        </w:rPr>
        <w:t>Аделина</w:t>
      </w:r>
      <w:proofErr w:type="spellEnd"/>
      <w:r w:rsidRPr="00141877">
        <w:rPr>
          <w:rFonts w:ascii="Times New Roman" w:hAnsi="Times New Roman" w:cs="Times New Roman"/>
        </w:rPr>
        <w:t>. Диплом 1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творческий конкурс «Веселая масленица» </w:t>
      </w:r>
      <w:proofErr w:type="spellStart"/>
      <w:r w:rsidRPr="00141877">
        <w:rPr>
          <w:rFonts w:ascii="Times New Roman" w:hAnsi="Times New Roman" w:cs="Times New Roman"/>
        </w:rPr>
        <w:t>Гатина</w:t>
      </w:r>
      <w:proofErr w:type="spellEnd"/>
      <w:r w:rsidR="002843E8"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Имилия</w:t>
      </w:r>
      <w:proofErr w:type="spellEnd"/>
      <w:r w:rsidRPr="00141877">
        <w:rPr>
          <w:rFonts w:ascii="Times New Roman" w:hAnsi="Times New Roman" w:cs="Times New Roman"/>
        </w:rPr>
        <w:t>, Диплом 1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творческий конкурс «Волшебный мир сказок </w:t>
      </w:r>
      <w:proofErr w:type="spellStart"/>
      <w:r w:rsidRPr="00141877">
        <w:rPr>
          <w:rFonts w:ascii="Times New Roman" w:hAnsi="Times New Roman" w:cs="Times New Roman"/>
        </w:rPr>
        <w:t>Г.</w:t>
      </w:r>
      <w:proofErr w:type="gramStart"/>
      <w:r w:rsidRPr="00141877">
        <w:rPr>
          <w:rFonts w:ascii="Times New Roman" w:hAnsi="Times New Roman" w:cs="Times New Roman"/>
        </w:rPr>
        <w:t>Тукая</w:t>
      </w:r>
      <w:proofErr w:type="spellEnd"/>
      <w:proofErr w:type="gramEnd"/>
      <w:r w:rsidRPr="00141877">
        <w:rPr>
          <w:rFonts w:ascii="Times New Roman" w:hAnsi="Times New Roman" w:cs="Times New Roman"/>
        </w:rPr>
        <w:t xml:space="preserve"> Семочкин Никита, Диплом 1 место</w:t>
      </w:r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Муниципальный этап Всероссийского конкурса «</w:t>
      </w:r>
      <w:proofErr w:type="spellStart"/>
      <w:r w:rsidRPr="00141877">
        <w:rPr>
          <w:rFonts w:ascii="Times New Roman" w:hAnsi="Times New Roman" w:cs="Times New Roman"/>
        </w:rPr>
        <w:t>Эколята</w:t>
      </w:r>
      <w:proofErr w:type="spellEnd"/>
      <w:r w:rsidRPr="00141877">
        <w:rPr>
          <w:rFonts w:ascii="Times New Roman" w:hAnsi="Times New Roman" w:cs="Times New Roman"/>
        </w:rPr>
        <w:t xml:space="preserve"> – друзья и защитники природы!» </w:t>
      </w:r>
      <w:proofErr w:type="spellStart"/>
      <w:r w:rsidRPr="00141877">
        <w:rPr>
          <w:rFonts w:ascii="Times New Roman" w:hAnsi="Times New Roman" w:cs="Times New Roman"/>
        </w:rPr>
        <w:t>Минсагирова</w:t>
      </w:r>
      <w:proofErr w:type="spellEnd"/>
      <w:r w:rsidRPr="00141877">
        <w:rPr>
          <w:rFonts w:ascii="Times New Roman" w:hAnsi="Times New Roman" w:cs="Times New Roman"/>
        </w:rPr>
        <w:t xml:space="preserve"> Амина, Грамота 3 место</w:t>
      </w:r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ГАПОУ «</w:t>
      </w:r>
      <w:proofErr w:type="spellStart"/>
      <w:r w:rsidRPr="00141877">
        <w:rPr>
          <w:rFonts w:ascii="Times New Roman" w:hAnsi="Times New Roman" w:cs="Times New Roman"/>
        </w:rPr>
        <w:t>Набережночелнинского</w:t>
      </w:r>
      <w:proofErr w:type="spellEnd"/>
      <w:r w:rsidRPr="00141877">
        <w:rPr>
          <w:rFonts w:ascii="Times New Roman" w:hAnsi="Times New Roman" w:cs="Times New Roman"/>
        </w:rPr>
        <w:t xml:space="preserve">  колледжа  искусств» МАУ дополнительного образования «Детско-юношеский центр №14» , региональный  заочный конкурс детских рисунков и </w:t>
      </w:r>
      <w:r w:rsidRPr="00141877">
        <w:rPr>
          <w:rFonts w:ascii="Times New Roman" w:hAnsi="Times New Roman" w:cs="Times New Roman"/>
        </w:rPr>
        <w:lastRenderedPageBreak/>
        <w:t xml:space="preserve">художественного чтения «Герои произведений А.Л. </w:t>
      </w:r>
      <w:proofErr w:type="spellStart"/>
      <w:r w:rsidRPr="00141877">
        <w:rPr>
          <w:rFonts w:ascii="Times New Roman" w:hAnsi="Times New Roman" w:cs="Times New Roman"/>
        </w:rPr>
        <w:t>Барто</w:t>
      </w:r>
      <w:proofErr w:type="spellEnd"/>
      <w:r w:rsidRPr="00141877">
        <w:rPr>
          <w:rFonts w:ascii="Times New Roman" w:hAnsi="Times New Roman" w:cs="Times New Roman"/>
        </w:rPr>
        <w:t>, к 115-летиюсо дня рождения детской писательницы, воспитанница Гаврилова Кира лауреат 2 степени</w:t>
      </w:r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ГАПОУ «</w:t>
      </w:r>
      <w:proofErr w:type="spellStart"/>
      <w:r w:rsidRPr="00141877">
        <w:rPr>
          <w:rFonts w:ascii="Times New Roman" w:hAnsi="Times New Roman" w:cs="Times New Roman"/>
        </w:rPr>
        <w:t>Набережночелнинского</w:t>
      </w:r>
      <w:proofErr w:type="spellEnd"/>
      <w:r w:rsidRPr="00141877">
        <w:rPr>
          <w:rFonts w:ascii="Times New Roman" w:hAnsi="Times New Roman" w:cs="Times New Roman"/>
        </w:rPr>
        <w:t xml:space="preserve">  колледжа  искусств» МАУ дополнительного образования «Детско-юношеский центр №14» , региональный  заочный конкурс детских рисунков и художественного чтения «Герои произведений А.Л. </w:t>
      </w:r>
      <w:proofErr w:type="spellStart"/>
      <w:r w:rsidRPr="00141877">
        <w:rPr>
          <w:rFonts w:ascii="Times New Roman" w:hAnsi="Times New Roman" w:cs="Times New Roman"/>
        </w:rPr>
        <w:t>Барто</w:t>
      </w:r>
      <w:proofErr w:type="spellEnd"/>
      <w:r w:rsidRPr="00141877">
        <w:rPr>
          <w:rFonts w:ascii="Times New Roman" w:hAnsi="Times New Roman" w:cs="Times New Roman"/>
        </w:rPr>
        <w:t xml:space="preserve">, к 115-летиюсо дня рождения детской писательницы, воспитанница </w:t>
      </w:r>
      <w:proofErr w:type="spellStart"/>
      <w:r w:rsidRPr="00141877">
        <w:rPr>
          <w:rFonts w:ascii="Times New Roman" w:hAnsi="Times New Roman" w:cs="Times New Roman"/>
        </w:rPr>
        <w:t>ХуснуллинаРиана</w:t>
      </w:r>
      <w:proofErr w:type="spellEnd"/>
      <w:r w:rsidRPr="00141877">
        <w:rPr>
          <w:rFonts w:ascii="Times New Roman" w:hAnsi="Times New Roman" w:cs="Times New Roman"/>
        </w:rPr>
        <w:t xml:space="preserve">  лауреат 1 степени</w:t>
      </w:r>
    </w:p>
    <w:p w:rsidR="004E2437" w:rsidRPr="00141877" w:rsidRDefault="004E2437" w:rsidP="00DD6C1B">
      <w:pPr>
        <w:spacing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МКУ «Управления образования» Нурлатского муниципального района РТ ,  3  место воспитанника Белоглазова Архипа в муниципальном конкурсе «Дорога безопасности»</w:t>
      </w:r>
    </w:p>
    <w:p w:rsidR="004E2437" w:rsidRPr="00141877" w:rsidRDefault="004E2437" w:rsidP="00DD6C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МКУ «Управления образования» Нурлатского муниципального района РТ</w:t>
      </w:r>
      <w:proofErr w:type="gramStart"/>
      <w:r w:rsidRPr="00141877">
        <w:rPr>
          <w:rFonts w:ascii="Times New Roman" w:hAnsi="Times New Roman" w:cs="Times New Roman"/>
        </w:rPr>
        <w:t xml:space="preserve"> ,</w:t>
      </w:r>
      <w:proofErr w:type="gramEnd"/>
      <w:r w:rsidRPr="00141877">
        <w:rPr>
          <w:rFonts w:ascii="Times New Roman" w:hAnsi="Times New Roman" w:cs="Times New Roman"/>
        </w:rPr>
        <w:t xml:space="preserve">  участие воспитанницы </w:t>
      </w:r>
      <w:proofErr w:type="spellStart"/>
      <w:r w:rsidRPr="00141877">
        <w:rPr>
          <w:rFonts w:ascii="Times New Roman" w:hAnsi="Times New Roman" w:cs="Times New Roman"/>
        </w:rPr>
        <w:t>Хасамеддиновой</w:t>
      </w:r>
      <w:proofErr w:type="spellEnd"/>
      <w:r w:rsidR="002843E8"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Залины</w:t>
      </w:r>
      <w:proofErr w:type="spellEnd"/>
      <w:r w:rsidRPr="00141877">
        <w:rPr>
          <w:rFonts w:ascii="Times New Roman" w:hAnsi="Times New Roman" w:cs="Times New Roman"/>
        </w:rPr>
        <w:t xml:space="preserve"> в муниципальном конкурсе «Дорога без опасности»</w:t>
      </w:r>
    </w:p>
    <w:p w:rsidR="004E2437" w:rsidRPr="00141877" w:rsidRDefault="004E2437" w:rsidP="00DD6C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Конкурс детских рисунков «Конституция глазами детей» </w:t>
      </w:r>
      <w:proofErr w:type="spellStart"/>
      <w:r w:rsidRPr="00141877">
        <w:rPr>
          <w:rFonts w:ascii="Times New Roman" w:hAnsi="Times New Roman" w:cs="Times New Roman"/>
        </w:rPr>
        <w:t>Ильмухина</w:t>
      </w:r>
      <w:proofErr w:type="spellEnd"/>
      <w:r w:rsidRPr="00141877">
        <w:rPr>
          <w:rFonts w:ascii="Times New Roman" w:hAnsi="Times New Roman" w:cs="Times New Roman"/>
        </w:rPr>
        <w:t xml:space="preserve"> Элина</w:t>
      </w:r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141877">
        <w:rPr>
          <w:rFonts w:ascii="Times New Roman" w:hAnsi="Times New Roman" w:cs="Times New Roman"/>
        </w:rPr>
        <w:t>Хуснуллина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Риана</w:t>
      </w:r>
      <w:proofErr w:type="spellEnd"/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Якимчева</w:t>
      </w:r>
      <w:proofErr w:type="spellEnd"/>
      <w:r w:rsidRPr="00141877">
        <w:rPr>
          <w:rFonts w:ascii="Times New Roman" w:hAnsi="Times New Roman" w:cs="Times New Roman"/>
        </w:rPr>
        <w:t xml:space="preserve">  Анастасия</w:t>
      </w:r>
    </w:p>
    <w:p w:rsidR="004E2437" w:rsidRPr="00141877" w:rsidRDefault="004E2437" w:rsidP="00DD6C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Районный конкурс детских рисунков «Национальный </w:t>
      </w:r>
      <w:proofErr w:type="spellStart"/>
      <w:r w:rsidRPr="00141877">
        <w:rPr>
          <w:rFonts w:ascii="Times New Roman" w:hAnsi="Times New Roman" w:cs="Times New Roman"/>
        </w:rPr>
        <w:t>калорит</w:t>
      </w:r>
      <w:proofErr w:type="spellEnd"/>
      <w:r w:rsidRPr="00141877">
        <w:rPr>
          <w:rFonts w:ascii="Times New Roman" w:hAnsi="Times New Roman" w:cs="Times New Roman"/>
        </w:rPr>
        <w:t xml:space="preserve">», посвященному году родных языков, воспитанница </w:t>
      </w:r>
      <w:proofErr w:type="spellStart"/>
      <w:r w:rsidRPr="00141877">
        <w:rPr>
          <w:rFonts w:ascii="Times New Roman" w:hAnsi="Times New Roman" w:cs="Times New Roman"/>
        </w:rPr>
        <w:t>Хуснуллина</w:t>
      </w:r>
      <w:proofErr w:type="spellEnd"/>
      <w:r w:rsidR="002843E8"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Риана</w:t>
      </w:r>
      <w:proofErr w:type="spellEnd"/>
      <w:r w:rsidRPr="00141877">
        <w:rPr>
          <w:rFonts w:ascii="Times New Roman" w:hAnsi="Times New Roman" w:cs="Times New Roman"/>
        </w:rPr>
        <w:t>.</w:t>
      </w:r>
    </w:p>
    <w:p w:rsidR="004E2437" w:rsidRPr="00141877" w:rsidRDefault="004E2437" w:rsidP="00DD6C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Всероссийский конкурс «Зимушка – зима», номинация: «Рисунок» Ивашкина Кира</w:t>
      </w:r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Всероссийский творческий конкурсный проект «Калейдоскоп ярких впечатлений». Номинация «Творчество детей и взрослых» на тему: «Волшебство зимы» Ивашкина Кира Диплом 1 степени</w:t>
      </w:r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  <w:bCs/>
        </w:rPr>
        <w:t xml:space="preserve">Республиканского конкурса творческих работ </w:t>
      </w:r>
      <w:proofErr w:type="gramStart"/>
      <w:r w:rsidRPr="00141877">
        <w:rPr>
          <w:rFonts w:ascii="Times New Roman" w:hAnsi="Times New Roman" w:cs="Times New Roman"/>
          <w:bCs/>
        </w:rPr>
        <w:t>для</w:t>
      </w:r>
      <w:proofErr w:type="gramEnd"/>
      <w:r w:rsidRPr="00141877">
        <w:rPr>
          <w:rFonts w:ascii="Times New Roman" w:hAnsi="Times New Roman" w:cs="Times New Roman"/>
          <w:bCs/>
        </w:rPr>
        <w:t xml:space="preserve"> обучающихся ДОУ</w:t>
      </w:r>
      <w:r w:rsidR="002843E8" w:rsidRPr="00141877">
        <w:rPr>
          <w:rFonts w:ascii="Times New Roman" w:hAnsi="Times New Roman" w:cs="Times New Roman"/>
          <w:bCs/>
        </w:rPr>
        <w:t xml:space="preserve"> </w:t>
      </w:r>
      <w:r w:rsidRPr="00141877">
        <w:rPr>
          <w:rFonts w:ascii="Times New Roman" w:hAnsi="Times New Roman" w:cs="Times New Roman"/>
          <w:bCs/>
        </w:rPr>
        <w:t>«Дорога БЕЗ опасности»</w:t>
      </w:r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Style w:val="a5"/>
          <w:rFonts w:ascii="Times New Roman" w:hAnsi="Times New Roman" w:cs="Times New Roman"/>
          <w:b w:val="0"/>
        </w:rPr>
        <w:t>Хасаметдинов</w:t>
      </w:r>
      <w:proofErr w:type="spellEnd"/>
      <w:r w:rsidRPr="00141877">
        <w:rPr>
          <w:rStyle w:val="a5"/>
          <w:rFonts w:ascii="Times New Roman" w:hAnsi="Times New Roman" w:cs="Times New Roman"/>
          <w:b w:val="0"/>
        </w:rPr>
        <w:t xml:space="preserve"> </w:t>
      </w:r>
      <w:proofErr w:type="spellStart"/>
      <w:r w:rsidRPr="00141877">
        <w:rPr>
          <w:rStyle w:val="a5"/>
          <w:rFonts w:ascii="Times New Roman" w:hAnsi="Times New Roman" w:cs="Times New Roman"/>
          <w:b w:val="0"/>
        </w:rPr>
        <w:t>Арслан</w:t>
      </w:r>
      <w:proofErr w:type="spellEnd"/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141877">
        <w:rPr>
          <w:rFonts w:ascii="Times New Roman" w:hAnsi="Times New Roman" w:cs="Times New Roman"/>
          <w:bCs/>
        </w:rPr>
        <w:t xml:space="preserve">Районный  конкурс «Национальный колорит» посвященный году родных языков и народного единства </w:t>
      </w:r>
      <w:proofErr w:type="spellStart"/>
      <w:r w:rsidRPr="00141877">
        <w:rPr>
          <w:rFonts w:ascii="Times New Roman" w:hAnsi="Times New Roman" w:cs="Times New Roman"/>
          <w:bCs/>
        </w:rPr>
        <w:t>Ахметшина</w:t>
      </w:r>
      <w:proofErr w:type="spellEnd"/>
      <w:r w:rsidRPr="00141877">
        <w:rPr>
          <w:rFonts w:ascii="Times New Roman" w:hAnsi="Times New Roman" w:cs="Times New Roman"/>
          <w:bCs/>
        </w:rPr>
        <w:t xml:space="preserve"> </w:t>
      </w:r>
      <w:proofErr w:type="spellStart"/>
      <w:r w:rsidRPr="00141877">
        <w:rPr>
          <w:rFonts w:ascii="Times New Roman" w:hAnsi="Times New Roman" w:cs="Times New Roman"/>
          <w:bCs/>
        </w:rPr>
        <w:t>Азалина</w:t>
      </w:r>
      <w:proofErr w:type="spellEnd"/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конкурс «Мой край родной» Закирова </w:t>
      </w:r>
      <w:proofErr w:type="spellStart"/>
      <w:r w:rsidRPr="00141877">
        <w:rPr>
          <w:rFonts w:ascii="Times New Roman" w:hAnsi="Times New Roman" w:cs="Times New Roman"/>
        </w:rPr>
        <w:t>Асель</w:t>
      </w:r>
      <w:proofErr w:type="spellEnd"/>
      <w:r w:rsidRPr="00141877">
        <w:rPr>
          <w:rFonts w:ascii="Times New Roman" w:hAnsi="Times New Roman" w:cs="Times New Roman"/>
        </w:rPr>
        <w:t>, Диплом 1 место</w:t>
      </w:r>
    </w:p>
    <w:p w:rsidR="004E2437" w:rsidRPr="00141877" w:rsidRDefault="004E2437" w:rsidP="00DD6C1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конкурс «Мой край родной»  </w:t>
      </w:r>
      <w:proofErr w:type="spellStart"/>
      <w:r w:rsidRPr="00141877">
        <w:rPr>
          <w:rFonts w:ascii="Times New Roman" w:hAnsi="Times New Roman" w:cs="Times New Roman"/>
        </w:rPr>
        <w:t>Ахметшина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Азалина</w:t>
      </w:r>
      <w:proofErr w:type="spellEnd"/>
      <w:r w:rsidRPr="00141877">
        <w:rPr>
          <w:rFonts w:ascii="Times New Roman" w:hAnsi="Times New Roman" w:cs="Times New Roman"/>
        </w:rPr>
        <w:t>, Диплом 1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конкурс «Вместе с папой» в номинации «Костюм моего прадеда»  Закирова </w:t>
      </w:r>
      <w:proofErr w:type="spellStart"/>
      <w:r w:rsidRPr="00141877">
        <w:rPr>
          <w:rFonts w:ascii="Times New Roman" w:hAnsi="Times New Roman" w:cs="Times New Roman"/>
        </w:rPr>
        <w:t>Асель</w:t>
      </w:r>
      <w:proofErr w:type="spellEnd"/>
      <w:r w:rsidRPr="00141877">
        <w:rPr>
          <w:rFonts w:ascii="Times New Roman" w:hAnsi="Times New Roman" w:cs="Times New Roman"/>
        </w:rPr>
        <w:t>¸ Диплом 1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Муниципальный этап конкурса «Читаем</w:t>
      </w:r>
      <w:proofErr w:type="gramStart"/>
      <w:r w:rsidRPr="00141877">
        <w:rPr>
          <w:rFonts w:ascii="Times New Roman" w:hAnsi="Times New Roman" w:cs="Times New Roman"/>
        </w:rPr>
        <w:t xml:space="preserve"> Т</w:t>
      </w:r>
      <w:proofErr w:type="gramEnd"/>
      <w:r w:rsidRPr="00141877">
        <w:rPr>
          <w:rFonts w:ascii="Times New Roman" w:hAnsi="Times New Roman" w:cs="Times New Roman"/>
        </w:rPr>
        <w:t xml:space="preserve">укая» посвященный 135- </w:t>
      </w:r>
      <w:proofErr w:type="spellStart"/>
      <w:r w:rsidRPr="00141877">
        <w:rPr>
          <w:rFonts w:ascii="Times New Roman" w:hAnsi="Times New Roman" w:cs="Times New Roman"/>
        </w:rPr>
        <w:t>летию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Габдуллы</w:t>
      </w:r>
      <w:proofErr w:type="spellEnd"/>
      <w:r w:rsidRPr="00141877">
        <w:rPr>
          <w:rFonts w:ascii="Times New Roman" w:hAnsi="Times New Roman" w:cs="Times New Roman"/>
        </w:rPr>
        <w:t xml:space="preserve"> Тукая в номинации «Стихотворение»  </w:t>
      </w:r>
      <w:proofErr w:type="spellStart"/>
      <w:r w:rsidRPr="00141877">
        <w:rPr>
          <w:rFonts w:ascii="Times New Roman" w:hAnsi="Times New Roman" w:cs="Times New Roman"/>
        </w:rPr>
        <w:t>Галимова</w:t>
      </w:r>
      <w:proofErr w:type="spellEnd"/>
      <w:r w:rsidRPr="00141877">
        <w:rPr>
          <w:rFonts w:ascii="Times New Roman" w:hAnsi="Times New Roman" w:cs="Times New Roman"/>
        </w:rPr>
        <w:t xml:space="preserve"> Камилла, Диплом 2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открытый конкурс творчества “Тукай </w:t>
      </w:r>
      <w:proofErr w:type="spellStart"/>
      <w:r w:rsidRPr="00141877">
        <w:rPr>
          <w:rFonts w:ascii="Times New Roman" w:hAnsi="Times New Roman" w:cs="Times New Roman"/>
        </w:rPr>
        <w:t>безнең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күңелләрдә</w:t>
      </w:r>
      <w:proofErr w:type="spellEnd"/>
      <w:r w:rsidRPr="00141877">
        <w:rPr>
          <w:rFonts w:ascii="Times New Roman" w:hAnsi="Times New Roman" w:cs="Times New Roman"/>
        </w:rPr>
        <w:t xml:space="preserve">” – “Тукай в наших сердцах”, посвященный великому татарскому поэту </w:t>
      </w:r>
      <w:proofErr w:type="spellStart"/>
      <w:r w:rsidRPr="00141877">
        <w:rPr>
          <w:rFonts w:ascii="Times New Roman" w:hAnsi="Times New Roman" w:cs="Times New Roman"/>
        </w:rPr>
        <w:t>Габдулле</w:t>
      </w:r>
      <w:proofErr w:type="spellEnd"/>
      <w:proofErr w:type="gramStart"/>
      <w:r w:rsidRPr="00141877">
        <w:rPr>
          <w:rFonts w:ascii="Times New Roman" w:hAnsi="Times New Roman" w:cs="Times New Roman"/>
        </w:rPr>
        <w:t xml:space="preserve"> Т</w:t>
      </w:r>
      <w:proofErr w:type="gramEnd"/>
      <w:r w:rsidRPr="00141877">
        <w:rPr>
          <w:rFonts w:ascii="Times New Roman" w:hAnsi="Times New Roman" w:cs="Times New Roman"/>
        </w:rPr>
        <w:t xml:space="preserve">укаю. Номинация « Декоративно - прикладное </w:t>
      </w:r>
      <w:proofErr w:type="spellStart"/>
      <w:r w:rsidRPr="00141877">
        <w:rPr>
          <w:rFonts w:ascii="Times New Roman" w:hAnsi="Times New Roman" w:cs="Times New Roman"/>
        </w:rPr>
        <w:t>творчество</w:t>
      </w:r>
      <w:proofErr w:type="gramStart"/>
      <w:r w:rsidRPr="00141877">
        <w:rPr>
          <w:rFonts w:ascii="Times New Roman" w:hAnsi="Times New Roman" w:cs="Times New Roman"/>
        </w:rPr>
        <w:t>»н</w:t>
      </w:r>
      <w:proofErr w:type="gramEnd"/>
      <w:r w:rsidRPr="00141877">
        <w:rPr>
          <w:rFonts w:ascii="Times New Roman" w:hAnsi="Times New Roman" w:cs="Times New Roman"/>
        </w:rPr>
        <w:t>азвание</w:t>
      </w:r>
      <w:proofErr w:type="spellEnd"/>
      <w:r w:rsidRPr="00141877">
        <w:rPr>
          <w:rFonts w:ascii="Times New Roman" w:hAnsi="Times New Roman" w:cs="Times New Roman"/>
        </w:rPr>
        <w:t xml:space="preserve"> работы:</w:t>
      </w:r>
      <w:r w:rsidRPr="00141877">
        <w:rPr>
          <w:rFonts w:ascii="Times New Roman" w:hAnsi="Times New Roman" w:cs="Times New Roman"/>
          <w:lang w:val="tt-RU"/>
        </w:rPr>
        <w:t xml:space="preserve"> “</w:t>
      </w:r>
      <w:r w:rsidRPr="00141877">
        <w:rPr>
          <w:rFonts w:ascii="Times New Roman" w:hAnsi="Times New Roman" w:cs="Times New Roman"/>
        </w:rPr>
        <w:t xml:space="preserve">Бала </w:t>
      </w:r>
      <w:proofErr w:type="spellStart"/>
      <w:r w:rsidRPr="00141877">
        <w:rPr>
          <w:rFonts w:ascii="Times New Roman" w:hAnsi="Times New Roman" w:cs="Times New Roman"/>
        </w:rPr>
        <w:t>белэн</w:t>
      </w:r>
      <w:proofErr w:type="spellEnd"/>
      <w:r w:rsidRPr="00141877">
        <w:rPr>
          <w:rFonts w:ascii="Times New Roman" w:hAnsi="Times New Roman" w:cs="Times New Roman"/>
        </w:rPr>
        <w:t xml:space="preserve"> к</w:t>
      </w:r>
      <w:r w:rsidRPr="00141877">
        <w:rPr>
          <w:rFonts w:ascii="Times New Roman" w:hAnsi="Times New Roman" w:cs="Times New Roman"/>
          <w:lang w:val="tt-RU"/>
        </w:rPr>
        <w:t>үбәләк”</w:t>
      </w:r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Вильданов</w:t>
      </w:r>
      <w:proofErr w:type="spellEnd"/>
      <w:r w:rsidRPr="00141877">
        <w:rPr>
          <w:rFonts w:ascii="Times New Roman" w:hAnsi="Times New Roman" w:cs="Times New Roman"/>
        </w:rPr>
        <w:t xml:space="preserve">  </w:t>
      </w:r>
      <w:proofErr w:type="spellStart"/>
      <w:r w:rsidRPr="00141877">
        <w:rPr>
          <w:rFonts w:ascii="Times New Roman" w:hAnsi="Times New Roman" w:cs="Times New Roman"/>
        </w:rPr>
        <w:t>Зульфат</w:t>
      </w:r>
      <w:proofErr w:type="spellEnd"/>
      <w:r w:rsidRPr="00141877">
        <w:rPr>
          <w:rFonts w:ascii="Times New Roman" w:hAnsi="Times New Roman" w:cs="Times New Roman"/>
        </w:rPr>
        <w:t>, Диплом  2 место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открытый конкурс творчества “Тукай </w:t>
      </w:r>
      <w:proofErr w:type="spellStart"/>
      <w:r w:rsidRPr="00141877">
        <w:rPr>
          <w:rFonts w:ascii="Times New Roman" w:hAnsi="Times New Roman" w:cs="Times New Roman"/>
        </w:rPr>
        <w:t>безнең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күңелләрдә</w:t>
      </w:r>
      <w:proofErr w:type="spellEnd"/>
      <w:r w:rsidRPr="00141877">
        <w:rPr>
          <w:rFonts w:ascii="Times New Roman" w:hAnsi="Times New Roman" w:cs="Times New Roman"/>
        </w:rPr>
        <w:t xml:space="preserve">” – “Тукай в наших сердцах”, посвященный великому татарскому поэту </w:t>
      </w:r>
      <w:proofErr w:type="spellStart"/>
      <w:r w:rsidRPr="00141877">
        <w:rPr>
          <w:rFonts w:ascii="Times New Roman" w:hAnsi="Times New Roman" w:cs="Times New Roman"/>
        </w:rPr>
        <w:t>Габдулле</w:t>
      </w:r>
      <w:proofErr w:type="spellEnd"/>
      <w:proofErr w:type="gramStart"/>
      <w:r w:rsidRPr="00141877">
        <w:rPr>
          <w:rFonts w:ascii="Times New Roman" w:hAnsi="Times New Roman" w:cs="Times New Roman"/>
        </w:rPr>
        <w:t xml:space="preserve"> Т</w:t>
      </w:r>
      <w:proofErr w:type="gramEnd"/>
      <w:r w:rsidRPr="00141877">
        <w:rPr>
          <w:rFonts w:ascii="Times New Roman" w:hAnsi="Times New Roman" w:cs="Times New Roman"/>
        </w:rPr>
        <w:t xml:space="preserve">укаю. Номинация:  Декоративно - прикладное </w:t>
      </w:r>
      <w:proofErr w:type="spellStart"/>
      <w:r w:rsidRPr="00141877">
        <w:rPr>
          <w:rFonts w:ascii="Times New Roman" w:hAnsi="Times New Roman" w:cs="Times New Roman"/>
        </w:rPr>
        <w:t>творчество»</w:t>
      </w:r>
      <w:proofErr w:type="gramStart"/>
      <w:r w:rsidRPr="00141877">
        <w:rPr>
          <w:rFonts w:ascii="Times New Roman" w:hAnsi="Times New Roman" w:cs="Times New Roman"/>
        </w:rPr>
        <w:t>,н</w:t>
      </w:r>
      <w:proofErr w:type="gramEnd"/>
      <w:r w:rsidRPr="00141877">
        <w:rPr>
          <w:rFonts w:ascii="Times New Roman" w:hAnsi="Times New Roman" w:cs="Times New Roman"/>
        </w:rPr>
        <w:t>азвание</w:t>
      </w:r>
      <w:proofErr w:type="spellEnd"/>
      <w:r w:rsidRPr="00141877">
        <w:rPr>
          <w:rFonts w:ascii="Times New Roman" w:hAnsi="Times New Roman" w:cs="Times New Roman"/>
        </w:rPr>
        <w:t xml:space="preserve"> работы: Су </w:t>
      </w:r>
      <w:proofErr w:type="spellStart"/>
      <w:r w:rsidRPr="00141877">
        <w:rPr>
          <w:rFonts w:ascii="Times New Roman" w:hAnsi="Times New Roman" w:cs="Times New Roman"/>
        </w:rPr>
        <w:t>анасы</w:t>
      </w:r>
      <w:proofErr w:type="spellEnd"/>
      <w:r w:rsidRPr="00141877">
        <w:rPr>
          <w:rFonts w:ascii="Times New Roman" w:hAnsi="Times New Roman" w:cs="Times New Roman"/>
        </w:rPr>
        <w:t xml:space="preserve">»,  </w:t>
      </w:r>
      <w:proofErr w:type="spellStart"/>
      <w:r w:rsidRPr="00141877">
        <w:rPr>
          <w:rFonts w:ascii="Times New Roman" w:hAnsi="Times New Roman" w:cs="Times New Roman"/>
        </w:rPr>
        <w:t>Галимова</w:t>
      </w:r>
      <w:proofErr w:type="spellEnd"/>
      <w:r w:rsidRPr="00141877">
        <w:rPr>
          <w:rFonts w:ascii="Times New Roman" w:hAnsi="Times New Roman" w:cs="Times New Roman"/>
        </w:rPr>
        <w:t xml:space="preserve">  </w:t>
      </w:r>
      <w:proofErr w:type="spellStart"/>
      <w:r w:rsidRPr="00141877">
        <w:rPr>
          <w:rFonts w:ascii="Times New Roman" w:hAnsi="Times New Roman" w:cs="Times New Roman"/>
        </w:rPr>
        <w:t>Самира</w:t>
      </w:r>
      <w:proofErr w:type="spellEnd"/>
      <w:r w:rsidRPr="00141877">
        <w:rPr>
          <w:rFonts w:ascii="Times New Roman" w:hAnsi="Times New Roman" w:cs="Times New Roman"/>
        </w:rPr>
        <w:t>, Диплом 1 степени</w:t>
      </w:r>
    </w:p>
    <w:p w:rsidR="004E2437" w:rsidRPr="00141877" w:rsidRDefault="004E2437" w:rsidP="00DD6C1B">
      <w:pPr>
        <w:pStyle w:val="a9"/>
        <w:spacing w:line="276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открытый конкурс творчества “Тукай </w:t>
      </w:r>
      <w:proofErr w:type="spellStart"/>
      <w:r w:rsidRPr="00141877">
        <w:rPr>
          <w:rFonts w:ascii="Times New Roman" w:hAnsi="Times New Roman" w:cs="Times New Roman"/>
        </w:rPr>
        <w:t>безнең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күңелләрдә</w:t>
      </w:r>
      <w:proofErr w:type="spellEnd"/>
      <w:r w:rsidRPr="00141877">
        <w:rPr>
          <w:rFonts w:ascii="Times New Roman" w:hAnsi="Times New Roman" w:cs="Times New Roman"/>
        </w:rPr>
        <w:t xml:space="preserve">” – “Тукай в наших сердцах”, посвященный великому татарскому поэту </w:t>
      </w:r>
      <w:proofErr w:type="spellStart"/>
      <w:r w:rsidRPr="00141877">
        <w:rPr>
          <w:rFonts w:ascii="Times New Roman" w:hAnsi="Times New Roman" w:cs="Times New Roman"/>
        </w:rPr>
        <w:t>Габдулле</w:t>
      </w:r>
      <w:proofErr w:type="spellEnd"/>
      <w:proofErr w:type="gramStart"/>
      <w:r w:rsidRPr="00141877">
        <w:rPr>
          <w:rFonts w:ascii="Times New Roman" w:hAnsi="Times New Roman" w:cs="Times New Roman"/>
        </w:rPr>
        <w:t xml:space="preserve"> Т</w:t>
      </w:r>
      <w:proofErr w:type="gramEnd"/>
      <w:r w:rsidRPr="00141877">
        <w:rPr>
          <w:rFonts w:ascii="Times New Roman" w:hAnsi="Times New Roman" w:cs="Times New Roman"/>
        </w:rPr>
        <w:t xml:space="preserve">укаю.  Номинация: </w:t>
      </w:r>
      <w:r w:rsidRPr="00141877">
        <w:rPr>
          <w:rFonts w:ascii="Times New Roman" w:hAnsi="Times New Roman" w:cs="Times New Roman"/>
          <w:lang w:val="tt-RU"/>
        </w:rPr>
        <w:t xml:space="preserve"> “Худо</w:t>
      </w:r>
      <w:r w:rsidRPr="00141877">
        <w:rPr>
          <w:rFonts w:ascii="Times New Roman" w:hAnsi="Times New Roman" w:cs="Times New Roman"/>
        </w:rPr>
        <w:t>ж</w:t>
      </w:r>
      <w:r w:rsidRPr="00141877">
        <w:rPr>
          <w:rFonts w:ascii="Times New Roman" w:hAnsi="Times New Roman" w:cs="Times New Roman"/>
          <w:lang w:val="tt-RU"/>
        </w:rPr>
        <w:t xml:space="preserve">ественное творчество”,название работы “Шурале”,  </w:t>
      </w:r>
      <w:proofErr w:type="spellStart"/>
      <w:r w:rsidRPr="00141877">
        <w:rPr>
          <w:rFonts w:ascii="Times New Roman" w:hAnsi="Times New Roman" w:cs="Times New Roman"/>
        </w:rPr>
        <w:t>Хасамеддинов</w:t>
      </w:r>
      <w:proofErr w:type="spellEnd"/>
      <w:r w:rsidRPr="00141877">
        <w:rPr>
          <w:rFonts w:ascii="Times New Roman" w:hAnsi="Times New Roman" w:cs="Times New Roman"/>
        </w:rPr>
        <w:t xml:space="preserve">  </w:t>
      </w:r>
      <w:proofErr w:type="spellStart"/>
      <w:r w:rsidRPr="00141877">
        <w:rPr>
          <w:rFonts w:ascii="Times New Roman" w:hAnsi="Times New Roman" w:cs="Times New Roman"/>
        </w:rPr>
        <w:t>Арслан</w:t>
      </w:r>
      <w:proofErr w:type="spellEnd"/>
      <w:r w:rsidRPr="00141877">
        <w:rPr>
          <w:rFonts w:ascii="Times New Roman" w:hAnsi="Times New Roman" w:cs="Times New Roman"/>
        </w:rPr>
        <w:t>, Диплом 2 степени</w:t>
      </w:r>
    </w:p>
    <w:p w:rsidR="004E2437" w:rsidRPr="00141877" w:rsidRDefault="004E2437" w:rsidP="00DD6C1B">
      <w:pPr>
        <w:spacing w:after="0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Районный конкурс рисунков «Такие разные защитники», 3 место, </w:t>
      </w:r>
      <w:proofErr w:type="spellStart"/>
      <w:r w:rsidRPr="00141877">
        <w:rPr>
          <w:rFonts w:ascii="Times New Roman" w:hAnsi="Times New Roman" w:cs="Times New Roman"/>
        </w:rPr>
        <w:t>Совкова</w:t>
      </w:r>
      <w:proofErr w:type="spellEnd"/>
      <w:r w:rsidRPr="00141877">
        <w:rPr>
          <w:rFonts w:ascii="Times New Roman" w:hAnsi="Times New Roman" w:cs="Times New Roman"/>
        </w:rPr>
        <w:t xml:space="preserve"> Алена</w:t>
      </w:r>
      <w:r w:rsidRPr="00141877">
        <w:rPr>
          <w:rFonts w:ascii="Times New Roman" w:hAnsi="Times New Roman" w:cs="Times New Roman"/>
        </w:rPr>
        <w:br/>
        <w:t xml:space="preserve">Районный конкурс рисунков «Такие разные защитники», Диплом победителя, </w:t>
      </w:r>
      <w:proofErr w:type="spellStart"/>
      <w:r w:rsidRPr="00141877">
        <w:rPr>
          <w:rFonts w:ascii="Times New Roman" w:hAnsi="Times New Roman" w:cs="Times New Roman"/>
        </w:rPr>
        <w:t>Минсагирова</w:t>
      </w:r>
      <w:proofErr w:type="spellEnd"/>
      <w:r w:rsidRPr="00141877">
        <w:rPr>
          <w:rFonts w:ascii="Times New Roman" w:hAnsi="Times New Roman" w:cs="Times New Roman"/>
        </w:rPr>
        <w:t xml:space="preserve"> Амина</w:t>
      </w:r>
    </w:p>
    <w:p w:rsidR="004E2437" w:rsidRPr="00141877" w:rsidRDefault="004E2437" w:rsidP="00DD6C1B">
      <w:pPr>
        <w:spacing w:after="0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Районный конкурс рисунков «Такие разные защитники», Диплом победителя</w:t>
      </w:r>
    </w:p>
    <w:p w:rsidR="004E2437" w:rsidRPr="00141877" w:rsidRDefault="004E2437" w:rsidP="00DD6C1B">
      <w:pPr>
        <w:spacing w:after="0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Казакова Милана</w:t>
      </w:r>
    </w:p>
    <w:p w:rsidR="004E2437" w:rsidRPr="00141877" w:rsidRDefault="004E2437" w:rsidP="00DD6C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Районный конкурс рисунков «Такие разные защитники», Диплом победителя</w:t>
      </w:r>
    </w:p>
    <w:p w:rsidR="004E2437" w:rsidRPr="00141877" w:rsidRDefault="004E2437" w:rsidP="00DD6C1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41877">
        <w:rPr>
          <w:rFonts w:ascii="Times New Roman" w:hAnsi="Times New Roman" w:cs="Times New Roman"/>
        </w:rPr>
        <w:t>НигиатуллинаРиана</w:t>
      </w:r>
      <w:proofErr w:type="spellEnd"/>
    </w:p>
    <w:p w:rsidR="004E2437" w:rsidRPr="00141877" w:rsidRDefault="004E2437" w:rsidP="00DD6C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Конкурс «Стихи</w:t>
      </w:r>
      <w:proofErr w:type="gramStart"/>
      <w:r w:rsidRPr="00141877">
        <w:rPr>
          <w:rFonts w:ascii="Times New Roman" w:hAnsi="Times New Roman" w:cs="Times New Roman"/>
        </w:rPr>
        <w:t>…К</w:t>
      </w:r>
      <w:proofErr w:type="gramEnd"/>
      <w:r w:rsidRPr="00141877">
        <w:rPr>
          <w:rFonts w:ascii="Times New Roman" w:hAnsi="Times New Roman" w:cs="Times New Roman"/>
        </w:rPr>
        <w:t>ак много их вокруг…», номинация «Ожившие строчки»,</w:t>
      </w:r>
      <w:r w:rsidRPr="00141877">
        <w:rPr>
          <w:rFonts w:ascii="Times New Roman" w:hAnsi="Times New Roman" w:cs="Times New Roman"/>
        </w:rPr>
        <w:br/>
        <w:t xml:space="preserve">1 место </w:t>
      </w:r>
      <w:proofErr w:type="spellStart"/>
      <w:r w:rsidRPr="00141877">
        <w:rPr>
          <w:rFonts w:ascii="Times New Roman" w:hAnsi="Times New Roman" w:cs="Times New Roman"/>
        </w:rPr>
        <w:t>ВалиуллинаЯзгуль</w:t>
      </w:r>
      <w:proofErr w:type="spellEnd"/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Конкурс поделок «Читаем</w:t>
      </w:r>
      <w:proofErr w:type="gramStart"/>
      <w:r w:rsidRPr="00141877">
        <w:rPr>
          <w:rFonts w:ascii="Times New Roman" w:hAnsi="Times New Roman" w:cs="Times New Roman"/>
        </w:rPr>
        <w:t xml:space="preserve"> Т</w:t>
      </w:r>
      <w:proofErr w:type="gramEnd"/>
      <w:r w:rsidRPr="00141877">
        <w:rPr>
          <w:rFonts w:ascii="Times New Roman" w:hAnsi="Times New Roman" w:cs="Times New Roman"/>
        </w:rPr>
        <w:t xml:space="preserve">укая», Диплом победителя,  </w:t>
      </w:r>
      <w:proofErr w:type="spellStart"/>
      <w:r w:rsidRPr="00141877">
        <w:rPr>
          <w:rFonts w:ascii="Times New Roman" w:hAnsi="Times New Roman" w:cs="Times New Roman"/>
        </w:rPr>
        <w:t>Минсагирова</w:t>
      </w:r>
      <w:proofErr w:type="spellEnd"/>
      <w:r w:rsidRPr="00141877">
        <w:rPr>
          <w:rFonts w:ascii="Times New Roman" w:hAnsi="Times New Roman" w:cs="Times New Roman"/>
        </w:rPr>
        <w:t xml:space="preserve"> Амина</w:t>
      </w:r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Олимпиада «Классный час» по дисциплине «Азбука дорожного движения», 1 место </w:t>
      </w:r>
      <w:proofErr w:type="spellStart"/>
      <w:r w:rsidRPr="00141877">
        <w:rPr>
          <w:rFonts w:ascii="Times New Roman" w:hAnsi="Times New Roman" w:cs="Times New Roman"/>
        </w:rPr>
        <w:t>ВалиуллинаЯзгуль</w:t>
      </w:r>
      <w:proofErr w:type="spellEnd"/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Олимпиада «Классный час» по дисциплине «Общее развитие», 1 место</w:t>
      </w:r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Макаров Владислав</w:t>
      </w:r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Олимпиада «Классный час» по дисциплине «Великая победа», 2 место </w:t>
      </w:r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proofErr w:type="spellStart"/>
      <w:r w:rsidRPr="00141877">
        <w:rPr>
          <w:rFonts w:ascii="Times New Roman" w:hAnsi="Times New Roman" w:cs="Times New Roman"/>
        </w:rPr>
        <w:lastRenderedPageBreak/>
        <w:t>Минсагирова</w:t>
      </w:r>
      <w:proofErr w:type="spellEnd"/>
      <w:r w:rsidRPr="00141877">
        <w:rPr>
          <w:rFonts w:ascii="Times New Roman" w:hAnsi="Times New Roman" w:cs="Times New Roman"/>
        </w:rPr>
        <w:t xml:space="preserve"> Амина</w:t>
      </w:r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Конкурс творческих работ «Весенний перезвон», 1 место </w:t>
      </w:r>
      <w:proofErr w:type="spellStart"/>
      <w:r w:rsidRPr="00141877">
        <w:rPr>
          <w:rFonts w:ascii="Times New Roman" w:hAnsi="Times New Roman" w:cs="Times New Roman"/>
        </w:rPr>
        <w:t>ВалиуллинаЯзгуль</w:t>
      </w:r>
      <w:proofErr w:type="spellEnd"/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Конкурс «Эхо Победы» номинация «Я участник «Бессмертного полка», 1 место </w:t>
      </w:r>
      <w:proofErr w:type="spellStart"/>
      <w:r w:rsidRPr="00141877">
        <w:rPr>
          <w:rFonts w:ascii="Times New Roman" w:hAnsi="Times New Roman" w:cs="Times New Roman"/>
        </w:rPr>
        <w:t>Валиуллина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Язгуль</w:t>
      </w:r>
      <w:proofErr w:type="spellEnd"/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Конкурс «Эхо Победы» номинация «Я расскажу вам о войне» , 1 место </w:t>
      </w:r>
      <w:proofErr w:type="spellStart"/>
      <w:r w:rsidRPr="00141877">
        <w:rPr>
          <w:rFonts w:ascii="Times New Roman" w:hAnsi="Times New Roman" w:cs="Times New Roman"/>
        </w:rPr>
        <w:t>Валиуллина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Язгуль</w:t>
      </w:r>
      <w:proofErr w:type="spellEnd"/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Районный конку</w:t>
      </w:r>
      <w:r w:rsidR="00777DB6" w:rsidRPr="00141877">
        <w:rPr>
          <w:rFonts w:ascii="Times New Roman" w:hAnsi="Times New Roman" w:cs="Times New Roman"/>
        </w:rPr>
        <w:t>рс «</w:t>
      </w:r>
      <w:proofErr w:type="spellStart"/>
      <w:r w:rsidR="00777DB6" w:rsidRPr="00141877">
        <w:rPr>
          <w:rFonts w:ascii="Times New Roman" w:hAnsi="Times New Roman" w:cs="Times New Roman"/>
        </w:rPr>
        <w:t>Этно</w:t>
      </w:r>
      <w:proofErr w:type="spellEnd"/>
      <w:r w:rsidR="00777DB6" w:rsidRPr="00141877">
        <w:rPr>
          <w:rFonts w:ascii="Times New Roman" w:hAnsi="Times New Roman" w:cs="Times New Roman"/>
        </w:rPr>
        <w:t xml:space="preserve"> – кукла своими руками»</w:t>
      </w:r>
      <w:r w:rsidRPr="00141877">
        <w:rPr>
          <w:rFonts w:ascii="Times New Roman" w:hAnsi="Times New Roman" w:cs="Times New Roman"/>
        </w:rPr>
        <w:t xml:space="preserve">, </w:t>
      </w:r>
      <w:proofErr w:type="spellStart"/>
      <w:r w:rsidRPr="00141877">
        <w:rPr>
          <w:rFonts w:ascii="Times New Roman" w:hAnsi="Times New Roman" w:cs="Times New Roman"/>
        </w:rPr>
        <w:t>Евлейкина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Василиса</w:t>
      </w:r>
      <w:proofErr w:type="gramStart"/>
      <w:r w:rsidRPr="00141877">
        <w:rPr>
          <w:rFonts w:ascii="Times New Roman" w:hAnsi="Times New Roman" w:cs="Times New Roman"/>
        </w:rPr>
        <w:t>,д</w:t>
      </w:r>
      <w:proofErr w:type="gramEnd"/>
      <w:r w:rsidRPr="00141877">
        <w:rPr>
          <w:rFonts w:ascii="Times New Roman" w:hAnsi="Times New Roman" w:cs="Times New Roman"/>
        </w:rPr>
        <w:t>иплом</w:t>
      </w:r>
      <w:proofErr w:type="spellEnd"/>
      <w:r w:rsidRPr="00141877">
        <w:rPr>
          <w:rFonts w:ascii="Times New Roman" w:hAnsi="Times New Roman" w:cs="Times New Roman"/>
        </w:rPr>
        <w:t xml:space="preserve"> победителя.</w:t>
      </w:r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Республиканский конкурс «Вместе с папой», </w:t>
      </w:r>
      <w:proofErr w:type="spellStart"/>
      <w:r w:rsidRPr="00141877">
        <w:rPr>
          <w:rFonts w:ascii="Times New Roman" w:hAnsi="Times New Roman" w:cs="Times New Roman"/>
        </w:rPr>
        <w:t>Евлейкина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Василиса</w:t>
      </w:r>
      <w:proofErr w:type="gramStart"/>
      <w:r w:rsidRPr="00141877">
        <w:rPr>
          <w:rFonts w:ascii="Times New Roman" w:hAnsi="Times New Roman" w:cs="Times New Roman"/>
        </w:rPr>
        <w:t>,д</w:t>
      </w:r>
      <w:proofErr w:type="gramEnd"/>
      <w:r w:rsidRPr="00141877">
        <w:rPr>
          <w:rFonts w:ascii="Times New Roman" w:hAnsi="Times New Roman" w:cs="Times New Roman"/>
        </w:rPr>
        <w:t>иплом</w:t>
      </w:r>
      <w:proofErr w:type="spellEnd"/>
      <w:r w:rsidRPr="00141877">
        <w:rPr>
          <w:rFonts w:ascii="Times New Roman" w:hAnsi="Times New Roman" w:cs="Times New Roman"/>
        </w:rPr>
        <w:t xml:space="preserve"> победителя.</w:t>
      </w:r>
    </w:p>
    <w:p w:rsidR="004E2437" w:rsidRPr="00141877" w:rsidRDefault="004E243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Республиканский конкурс «Вместе с папой»</w:t>
      </w:r>
      <w:proofErr w:type="gramStart"/>
      <w:r w:rsidRPr="00141877">
        <w:rPr>
          <w:rFonts w:ascii="Times New Roman" w:hAnsi="Times New Roman" w:cs="Times New Roman"/>
        </w:rPr>
        <w:t>,</w:t>
      </w:r>
      <w:proofErr w:type="spellStart"/>
      <w:r w:rsidRPr="00141877">
        <w:rPr>
          <w:rFonts w:ascii="Times New Roman" w:hAnsi="Times New Roman" w:cs="Times New Roman"/>
        </w:rPr>
        <w:t>М</w:t>
      </w:r>
      <w:proofErr w:type="gramEnd"/>
      <w:r w:rsidRPr="00141877">
        <w:rPr>
          <w:rFonts w:ascii="Times New Roman" w:hAnsi="Times New Roman" w:cs="Times New Roman"/>
        </w:rPr>
        <w:t>ухаметов</w:t>
      </w:r>
      <w:proofErr w:type="spellEnd"/>
      <w:r w:rsidRPr="00141877">
        <w:rPr>
          <w:rFonts w:ascii="Times New Roman" w:hAnsi="Times New Roman" w:cs="Times New Roman"/>
        </w:rPr>
        <w:t xml:space="preserve"> </w:t>
      </w:r>
      <w:proofErr w:type="spellStart"/>
      <w:r w:rsidRPr="00141877">
        <w:rPr>
          <w:rFonts w:ascii="Times New Roman" w:hAnsi="Times New Roman" w:cs="Times New Roman"/>
        </w:rPr>
        <w:t>Раян</w:t>
      </w:r>
      <w:proofErr w:type="spellEnd"/>
      <w:r w:rsidRPr="00141877">
        <w:rPr>
          <w:rFonts w:ascii="Times New Roman" w:hAnsi="Times New Roman" w:cs="Times New Roman"/>
        </w:rPr>
        <w:t xml:space="preserve"> , диплом 2 степени.</w:t>
      </w:r>
    </w:p>
    <w:p w:rsidR="00961667" w:rsidRPr="00141877" w:rsidRDefault="00961667" w:rsidP="00DD6C1B">
      <w:pPr>
        <w:contextualSpacing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Районный этап республиканского конкурса «</w:t>
      </w:r>
      <w:proofErr w:type="spellStart"/>
      <w:r w:rsidRPr="00141877">
        <w:rPr>
          <w:rFonts w:ascii="Times New Roman" w:hAnsi="Times New Roman" w:cs="Times New Roman"/>
        </w:rPr>
        <w:t>Эковесна</w:t>
      </w:r>
      <w:proofErr w:type="spellEnd"/>
      <w:r w:rsidRPr="00141877">
        <w:rPr>
          <w:rFonts w:ascii="Times New Roman" w:hAnsi="Times New Roman" w:cs="Times New Roman"/>
        </w:rPr>
        <w:t>», Денисов Даниил, диплом 2 место</w:t>
      </w:r>
    </w:p>
    <w:p w:rsidR="005738D9" w:rsidRPr="00141877" w:rsidRDefault="005738D9" w:rsidP="00DD6C1B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8465A3" w:rsidRPr="00141877" w:rsidRDefault="00F26C8B" w:rsidP="00DD6C1B">
      <w:pPr>
        <w:pStyle w:val="Default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Рез</w:t>
      </w:r>
      <w:r w:rsidR="004E2437" w:rsidRPr="00141877">
        <w:rPr>
          <w:color w:val="auto"/>
          <w:sz w:val="22"/>
          <w:szCs w:val="22"/>
        </w:rPr>
        <w:t>ультаты деятельности ДОО за 2020– 2021</w:t>
      </w:r>
      <w:r w:rsidRPr="00141877">
        <w:rPr>
          <w:color w:val="auto"/>
          <w:sz w:val="22"/>
          <w:szCs w:val="22"/>
        </w:rPr>
        <w:t xml:space="preserve"> учебный год - снижение показателей заболеваемости воспитанников; - активное участие и победы воспитанников в муниципальных конкурсах; - активное участие и победы педагогов в конкурсах различного уровня; обобщение передового педагогического опыта; </w:t>
      </w:r>
      <w:proofErr w:type="gramStart"/>
      <w:r w:rsidRPr="00141877">
        <w:rPr>
          <w:color w:val="auto"/>
          <w:sz w:val="22"/>
          <w:szCs w:val="22"/>
        </w:rPr>
        <w:t>-р</w:t>
      </w:r>
      <w:proofErr w:type="gramEnd"/>
      <w:r w:rsidRPr="00141877">
        <w:rPr>
          <w:color w:val="auto"/>
          <w:sz w:val="22"/>
          <w:szCs w:val="22"/>
        </w:rPr>
        <w:t xml:space="preserve">абота ДОУ по всестороннему развитию дошкольников в контексте инновационных технологий. - подготовка и проведение на базе ДОО семинаров, КМО; - обогащение предметно – развивающей среды в соответствии с ФГОС </w:t>
      </w:r>
      <w:proofErr w:type="gramStart"/>
      <w:r w:rsidRPr="00141877">
        <w:rPr>
          <w:color w:val="auto"/>
          <w:sz w:val="22"/>
          <w:szCs w:val="22"/>
        </w:rPr>
        <w:t>ДО</w:t>
      </w:r>
      <w:proofErr w:type="gramEnd"/>
      <w:r w:rsidRPr="00141877">
        <w:rPr>
          <w:color w:val="auto"/>
          <w:sz w:val="22"/>
          <w:szCs w:val="22"/>
        </w:rPr>
        <w:t>.</w:t>
      </w:r>
    </w:p>
    <w:p w:rsidR="00F26C8B" w:rsidRPr="00141877" w:rsidRDefault="00F26C8B" w:rsidP="00DD6C1B">
      <w:pPr>
        <w:pStyle w:val="Default"/>
        <w:jc w:val="both"/>
        <w:rPr>
          <w:color w:val="auto"/>
          <w:sz w:val="22"/>
          <w:szCs w:val="22"/>
        </w:rPr>
      </w:pPr>
    </w:p>
    <w:p w:rsidR="00F26C8B" w:rsidRPr="00141877" w:rsidRDefault="00F26C8B" w:rsidP="00DD6C1B">
      <w:pPr>
        <w:pStyle w:val="Default"/>
        <w:jc w:val="both"/>
        <w:rPr>
          <w:b/>
          <w:color w:val="auto"/>
          <w:sz w:val="22"/>
          <w:szCs w:val="22"/>
        </w:rPr>
      </w:pPr>
      <w:r w:rsidRPr="00141877">
        <w:rPr>
          <w:b/>
          <w:color w:val="auto"/>
          <w:sz w:val="22"/>
          <w:szCs w:val="22"/>
        </w:rPr>
        <w:t>Исходя из выше из</w:t>
      </w:r>
      <w:r w:rsidR="00BE6BAC" w:rsidRPr="00141877">
        <w:rPr>
          <w:b/>
          <w:color w:val="auto"/>
          <w:sz w:val="22"/>
          <w:szCs w:val="22"/>
        </w:rPr>
        <w:t>ложенного, приоритетными на 2021-2022</w:t>
      </w:r>
      <w:r w:rsidRPr="00141877">
        <w:rPr>
          <w:b/>
          <w:color w:val="auto"/>
          <w:sz w:val="22"/>
          <w:szCs w:val="22"/>
        </w:rPr>
        <w:t xml:space="preserve"> учебный год будут:</w:t>
      </w:r>
    </w:p>
    <w:p w:rsidR="00CD3AC0" w:rsidRPr="00141877" w:rsidRDefault="00CD3AC0" w:rsidP="00DD6C1B">
      <w:pPr>
        <w:pStyle w:val="Default"/>
        <w:jc w:val="both"/>
        <w:rPr>
          <w:b/>
          <w:color w:val="auto"/>
          <w:sz w:val="22"/>
          <w:szCs w:val="22"/>
          <w:highlight w:val="yellow"/>
        </w:rPr>
      </w:pPr>
    </w:p>
    <w:p w:rsidR="00CD3AC0" w:rsidRPr="00141877" w:rsidRDefault="00CD3AC0" w:rsidP="00DD6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Приоритетное направление работы МБДОУ «Детский сад №21 «Золотая рыбка» - «Социально-коммуникативное развитие»</w:t>
      </w:r>
    </w:p>
    <w:p w:rsidR="007B53E2" w:rsidRPr="00141877" w:rsidRDefault="007B53E2" w:rsidP="00DD6C1B">
      <w:pPr>
        <w:pStyle w:val="Default"/>
        <w:jc w:val="both"/>
        <w:rPr>
          <w:b/>
          <w:color w:val="auto"/>
          <w:sz w:val="22"/>
          <w:szCs w:val="22"/>
          <w:highlight w:val="yellow"/>
        </w:rPr>
      </w:pPr>
    </w:p>
    <w:p w:rsidR="00607B96" w:rsidRPr="00141877" w:rsidRDefault="00607B96" w:rsidP="00DD6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D3AC0" w:rsidRPr="00141877" w:rsidRDefault="00CD3AC0" w:rsidP="00DD6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41877">
        <w:rPr>
          <w:rFonts w:ascii="Times New Roman" w:hAnsi="Times New Roman" w:cs="Times New Roman"/>
          <w:b/>
          <w:bCs/>
        </w:rPr>
        <w:t>Годовые задачи на 2021-2022 учебный год</w:t>
      </w:r>
    </w:p>
    <w:p w:rsidR="00341580" w:rsidRPr="00141877" w:rsidRDefault="00341580" w:rsidP="00DD6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  <w:b/>
          <w:bCs/>
        </w:rPr>
        <w:t>Цель работы</w:t>
      </w:r>
      <w:r w:rsidRPr="00141877">
        <w:rPr>
          <w:rFonts w:ascii="Times New Roman" w:hAnsi="Times New Roman" w:cs="Times New Roman"/>
        </w:rPr>
        <w:t>: построение работы ДОУ в соответствии с ФГОС, создание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благоприятных условий для полноценного проживания ребенком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дошкольного детства, формирования основ базовой культуры личности,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всестороннее развитие психических и физических качеств в соответствии </w:t>
      </w:r>
      <w:proofErr w:type="gramStart"/>
      <w:r w:rsidRPr="00141877">
        <w:rPr>
          <w:rFonts w:ascii="Times New Roman" w:hAnsi="Times New Roman" w:cs="Times New Roman"/>
        </w:rPr>
        <w:t>с</w:t>
      </w:r>
      <w:proofErr w:type="gramEnd"/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возрастными и индивидуальными особенностями, подготовка ребенка </w:t>
      </w:r>
      <w:proofErr w:type="gramStart"/>
      <w:r w:rsidRPr="00141877">
        <w:rPr>
          <w:rFonts w:ascii="Times New Roman" w:hAnsi="Times New Roman" w:cs="Times New Roman"/>
        </w:rPr>
        <w:t>к</w:t>
      </w:r>
      <w:proofErr w:type="gramEnd"/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жизни в современном обществе.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  <w:b/>
          <w:bCs/>
        </w:rPr>
        <w:t>Основные задачи работы</w:t>
      </w:r>
      <w:r w:rsidRPr="00141877">
        <w:rPr>
          <w:rFonts w:ascii="Times New Roman" w:hAnsi="Times New Roman" w:cs="Times New Roman"/>
        </w:rPr>
        <w:t>: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Охрана жизни и здоровья детей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Осуществление планирования </w:t>
      </w:r>
      <w:proofErr w:type="spellStart"/>
      <w:r w:rsidRPr="00141877">
        <w:rPr>
          <w:rFonts w:ascii="Times New Roman" w:hAnsi="Times New Roman" w:cs="Times New Roman"/>
        </w:rPr>
        <w:t>воспитательно</w:t>
      </w:r>
      <w:proofErr w:type="spellEnd"/>
      <w:r w:rsidRPr="00141877">
        <w:rPr>
          <w:rFonts w:ascii="Times New Roman" w:hAnsi="Times New Roman" w:cs="Times New Roman"/>
        </w:rPr>
        <w:t>-образовательного процесса,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соответственно Федеральному государственному образовательному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стандарту с интеграцией образовательных областей и комплексно–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тематическим планированием </w:t>
      </w:r>
      <w:proofErr w:type="spellStart"/>
      <w:r w:rsidRPr="00141877">
        <w:rPr>
          <w:rFonts w:ascii="Times New Roman" w:hAnsi="Times New Roman" w:cs="Times New Roman"/>
        </w:rPr>
        <w:t>воспитательно</w:t>
      </w:r>
      <w:proofErr w:type="spellEnd"/>
      <w:r w:rsidRPr="00141877">
        <w:rPr>
          <w:rFonts w:ascii="Times New Roman" w:hAnsi="Times New Roman" w:cs="Times New Roman"/>
        </w:rPr>
        <w:t>-образовательного процесса.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Формирование профессиональной компетентности педагогов в области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освоения новых федеральных государственных образовательных стандартов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дошкольного образования.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Формирование семейных ценностей у дошкольников, сохранение и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укрепление здоровья детей их физического развития через </w:t>
      </w:r>
      <w:proofErr w:type="gramStart"/>
      <w:r w:rsidRPr="00141877">
        <w:rPr>
          <w:rFonts w:ascii="Times New Roman" w:hAnsi="Times New Roman" w:cs="Times New Roman"/>
        </w:rPr>
        <w:t>совместную</w:t>
      </w:r>
      <w:proofErr w:type="gramEnd"/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деятельность с семьями воспитанников.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Объединить усилия родителей и педагогов для успешного решения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оздоровительных и воспитательных задач.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41877">
        <w:rPr>
          <w:rFonts w:ascii="Times New Roman" w:hAnsi="Times New Roman" w:cs="Times New Roman"/>
          <w:b/>
          <w:bCs/>
        </w:rPr>
        <w:t>Для достижения цели первостепенное значение имеют: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-забота о здоровье, эмоциональном благополучии и своевременном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всестороннем </w:t>
      </w:r>
      <w:proofErr w:type="gramStart"/>
      <w:r w:rsidRPr="00141877">
        <w:rPr>
          <w:rFonts w:ascii="Times New Roman" w:hAnsi="Times New Roman" w:cs="Times New Roman"/>
        </w:rPr>
        <w:t>развитии</w:t>
      </w:r>
      <w:proofErr w:type="gramEnd"/>
      <w:r w:rsidRPr="00141877">
        <w:rPr>
          <w:rFonts w:ascii="Times New Roman" w:hAnsi="Times New Roman" w:cs="Times New Roman"/>
        </w:rPr>
        <w:t xml:space="preserve"> каждого ребенка;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-создание в группах атмосферы гуманного и доброжелательного отношения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ко всем воспитанникам, что позволит растить их </w:t>
      </w:r>
      <w:proofErr w:type="gramStart"/>
      <w:r w:rsidRPr="00141877">
        <w:rPr>
          <w:rFonts w:ascii="Times New Roman" w:hAnsi="Times New Roman" w:cs="Times New Roman"/>
        </w:rPr>
        <w:t>общительными</w:t>
      </w:r>
      <w:proofErr w:type="gramEnd"/>
      <w:r w:rsidRPr="00141877">
        <w:rPr>
          <w:rFonts w:ascii="Times New Roman" w:hAnsi="Times New Roman" w:cs="Times New Roman"/>
        </w:rPr>
        <w:t>, добрыми,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41877">
        <w:rPr>
          <w:rFonts w:ascii="Times New Roman" w:hAnsi="Times New Roman" w:cs="Times New Roman"/>
        </w:rPr>
        <w:t>любознательными</w:t>
      </w:r>
      <w:proofErr w:type="gramEnd"/>
      <w:r w:rsidRPr="00141877">
        <w:rPr>
          <w:rFonts w:ascii="Times New Roman" w:hAnsi="Times New Roman" w:cs="Times New Roman"/>
        </w:rPr>
        <w:t>, инициативными, стремящимися к самостоятельности и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творчеству;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-обеспечение развития детей в процессе воспитания и обучения;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-вариативность использования образовательного материала, позволяющая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развивать творчество в соответствии с интересами и наклонностями каждого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lastRenderedPageBreak/>
        <w:t>ребенка.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41877">
        <w:rPr>
          <w:rFonts w:ascii="Times New Roman" w:hAnsi="Times New Roman" w:cs="Times New Roman"/>
          <w:b/>
          <w:bCs/>
        </w:rPr>
        <w:t>Ожидаемые результаты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 достижение высокого качества образования; обновление содержания и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технологий обучения с учетом современных требований к ним;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-адаптация выпускников в начальной школе;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- максимальный учет интересов и желаний воспитанников и их родителей </w:t>
      </w:r>
      <w:proofErr w:type="gramStart"/>
      <w:r w:rsidRPr="00141877">
        <w:rPr>
          <w:rFonts w:ascii="Times New Roman" w:hAnsi="Times New Roman" w:cs="Times New Roman"/>
        </w:rPr>
        <w:t>в</w:t>
      </w:r>
      <w:proofErr w:type="gramEnd"/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41877">
        <w:rPr>
          <w:rFonts w:ascii="Times New Roman" w:hAnsi="Times New Roman" w:cs="Times New Roman"/>
        </w:rPr>
        <w:t>выборе</w:t>
      </w:r>
      <w:proofErr w:type="gramEnd"/>
      <w:r w:rsidRPr="00141877">
        <w:rPr>
          <w:rFonts w:ascii="Times New Roman" w:hAnsi="Times New Roman" w:cs="Times New Roman"/>
        </w:rPr>
        <w:t xml:space="preserve"> содержания и технологии образовательной деятельности;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 создание условий для творческой самореализации педагога и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воспитанника;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 улучшение методической оснащенности образовательного процесса;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 xml:space="preserve">- увеличение доли процента родителей, участвующих в </w:t>
      </w:r>
      <w:proofErr w:type="gramStart"/>
      <w:r w:rsidRPr="00141877">
        <w:rPr>
          <w:rFonts w:ascii="Times New Roman" w:hAnsi="Times New Roman" w:cs="Times New Roman"/>
        </w:rPr>
        <w:t>образовательном</w:t>
      </w:r>
      <w:proofErr w:type="gramEnd"/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41877">
        <w:rPr>
          <w:rFonts w:ascii="Times New Roman" w:hAnsi="Times New Roman" w:cs="Times New Roman"/>
        </w:rPr>
        <w:t>процессе</w:t>
      </w:r>
      <w:proofErr w:type="gramEnd"/>
      <w:r w:rsidRPr="00141877">
        <w:rPr>
          <w:rFonts w:ascii="Times New Roman" w:hAnsi="Times New Roman" w:cs="Times New Roman"/>
        </w:rPr>
        <w:t>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41877">
        <w:rPr>
          <w:rFonts w:ascii="Times New Roman" w:hAnsi="Times New Roman" w:cs="Times New Roman"/>
        </w:rPr>
        <w:t>- положительная динамика показателей интеллектуального, речевого и</w:t>
      </w:r>
      <w:proofErr w:type="gramEnd"/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социального развития ребенка;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- увеличение количества педагогов, использующих современные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педагогические технологии в образовательном процессе и улучшение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41877">
        <w:rPr>
          <w:rFonts w:ascii="Times New Roman" w:hAnsi="Times New Roman" w:cs="Times New Roman"/>
        </w:rPr>
        <w:t>показателей их творческой активности (количества презентаций опыта</w:t>
      </w:r>
      <w:proofErr w:type="gramEnd"/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работы педагогов на семинарах городского, регионального и федерального</w:t>
      </w:r>
    </w:p>
    <w:p w:rsidR="00CD3AC0" w:rsidRPr="00141877" w:rsidRDefault="00CD3AC0" w:rsidP="00607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</w:rPr>
        <w:t>уровней);</w:t>
      </w:r>
    </w:p>
    <w:p w:rsidR="008465A3" w:rsidRPr="00141877" w:rsidRDefault="00CD3AC0" w:rsidP="00607B96">
      <w:pPr>
        <w:pStyle w:val="Default"/>
        <w:jc w:val="both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- позитивная динамика познавательной мотивации воспитанников.</w:t>
      </w:r>
    </w:p>
    <w:p w:rsidR="00CD3AC0" w:rsidRPr="00141877" w:rsidRDefault="00CD3AC0" w:rsidP="00607B9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BF0A17" w:rsidRPr="00141877" w:rsidRDefault="00152DA0" w:rsidP="00DD6C1B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141877">
        <w:rPr>
          <w:b/>
          <w:bCs/>
          <w:color w:val="auto"/>
          <w:sz w:val="22"/>
          <w:szCs w:val="22"/>
        </w:rPr>
        <w:t>РАБОТА С КАДРАМИ</w:t>
      </w:r>
      <w:r w:rsidR="00B772EC" w:rsidRPr="00141877">
        <w:rPr>
          <w:b/>
          <w:bCs/>
          <w:color w:val="auto"/>
          <w:sz w:val="22"/>
          <w:szCs w:val="22"/>
        </w:rPr>
        <w:t xml:space="preserve">. </w:t>
      </w:r>
      <w:r w:rsidR="00BD6FBC" w:rsidRPr="00141877">
        <w:rPr>
          <w:b/>
          <w:bCs/>
          <w:color w:val="auto"/>
          <w:sz w:val="22"/>
          <w:szCs w:val="22"/>
        </w:rPr>
        <w:t xml:space="preserve"> </w:t>
      </w:r>
      <w:r w:rsidR="00BF0A17" w:rsidRPr="00141877">
        <w:rPr>
          <w:b/>
          <w:bCs/>
          <w:color w:val="auto"/>
          <w:sz w:val="22"/>
          <w:szCs w:val="22"/>
        </w:rPr>
        <w:t>РАССТАНОВКА КАДРОВ НА УЧЕБНЫЙ  ГОД</w:t>
      </w:r>
    </w:p>
    <w:p w:rsidR="00BF0A17" w:rsidRPr="00141877" w:rsidRDefault="00BF0A17" w:rsidP="00DD6C1B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BF0A17" w:rsidRPr="00141877" w:rsidRDefault="00BF0A17" w:rsidP="00DD6C1B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969"/>
        <w:gridCol w:w="2835"/>
      </w:tblGrid>
      <w:tr w:rsidR="00BD6FBC" w:rsidRPr="00141877" w:rsidTr="00925F2D">
        <w:trPr>
          <w:trHeight w:val="110"/>
        </w:trPr>
        <w:tc>
          <w:tcPr>
            <w:tcW w:w="2518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Группа </w:t>
            </w:r>
          </w:p>
        </w:tc>
        <w:tc>
          <w:tcPr>
            <w:tcW w:w="3969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  <w:tc>
          <w:tcPr>
            <w:tcW w:w="2835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Младшие воспитатели </w:t>
            </w:r>
          </w:p>
        </w:tc>
      </w:tr>
      <w:tr w:rsidR="00A5268A" w:rsidRPr="00141877" w:rsidTr="00925F2D">
        <w:trPr>
          <w:trHeight w:val="390"/>
        </w:trPr>
        <w:tc>
          <w:tcPr>
            <w:tcW w:w="2518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Младшая </w:t>
            </w:r>
          </w:p>
        </w:tc>
        <w:tc>
          <w:tcPr>
            <w:tcW w:w="3969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Нуруллина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Эльвира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Камзяновна</w:t>
            </w:r>
            <w:proofErr w:type="spellEnd"/>
          </w:p>
          <w:p w:rsidR="00A5268A" w:rsidRPr="00141877" w:rsidRDefault="002843E8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Мине</w:t>
            </w:r>
            <w:r w:rsidR="00A5268A" w:rsidRPr="00141877">
              <w:rPr>
                <w:color w:val="auto"/>
                <w:sz w:val="22"/>
                <w:szCs w:val="22"/>
              </w:rPr>
              <w:t>каева</w:t>
            </w:r>
            <w:proofErr w:type="spellEnd"/>
            <w:r w:rsidR="00A5268A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A5268A" w:rsidRPr="00141877">
              <w:rPr>
                <w:color w:val="auto"/>
                <w:sz w:val="22"/>
                <w:szCs w:val="22"/>
              </w:rPr>
              <w:t>Нурсиня</w:t>
            </w:r>
            <w:proofErr w:type="spellEnd"/>
            <w:r w:rsidR="00A5268A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A5268A" w:rsidRPr="00141877">
              <w:rPr>
                <w:color w:val="auto"/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2835" w:type="dxa"/>
          </w:tcPr>
          <w:p w:rsidR="00A5268A" w:rsidRPr="00141877" w:rsidRDefault="00F9223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Кармышева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A5268A" w:rsidRPr="00141877">
              <w:rPr>
                <w:color w:val="auto"/>
                <w:sz w:val="22"/>
                <w:szCs w:val="22"/>
              </w:rPr>
              <w:t>Алия</w:t>
            </w:r>
            <w:proofErr w:type="spellEnd"/>
            <w:r w:rsidR="00A5268A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A5268A" w:rsidRPr="00141877">
              <w:rPr>
                <w:color w:val="auto"/>
                <w:sz w:val="22"/>
                <w:szCs w:val="22"/>
              </w:rPr>
              <w:t>Кадировна</w:t>
            </w:r>
            <w:proofErr w:type="spellEnd"/>
            <w:r w:rsidR="00A5268A"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A5268A" w:rsidRPr="00141877" w:rsidTr="0007117F">
        <w:trPr>
          <w:trHeight w:val="597"/>
        </w:trPr>
        <w:tc>
          <w:tcPr>
            <w:tcW w:w="2518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Средняя </w:t>
            </w:r>
          </w:p>
        </w:tc>
        <w:tc>
          <w:tcPr>
            <w:tcW w:w="3969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Хакимова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ГульназФаилевна</w:t>
            </w:r>
            <w:proofErr w:type="spellEnd"/>
          </w:p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Зевакина Инна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Ваизовна</w:t>
            </w:r>
            <w:proofErr w:type="spellEnd"/>
          </w:p>
        </w:tc>
        <w:tc>
          <w:tcPr>
            <w:tcW w:w="2835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Бильданова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Венера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Файзуловна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A5268A" w:rsidRPr="00141877" w:rsidTr="00925F2D">
        <w:trPr>
          <w:trHeight w:val="250"/>
        </w:trPr>
        <w:tc>
          <w:tcPr>
            <w:tcW w:w="2518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Старшая</w:t>
            </w:r>
          </w:p>
        </w:tc>
        <w:tc>
          <w:tcPr>
            <w:tcW w:w="3969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Ахсанова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Анжелика Викторовна</w:t>
            </w:r>
          </w:p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Миникаева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Нурсиня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2835" w:type="dxa"/>
          </w:tcPr>
          <w:p w:rsidR="00A5268A" w:rsidRPr="00141877" w:rsidRDefault="00D65ECD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Хамадиева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Лилия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Вахитовна</w:t>
            </w:r>
            <w:proofErr w:type="spellEnd"/>
          </w:p>
        </w:tc>
      </w:tr>
      <w:tr w:rsidR="00A5268A" w:rsidRPr="00141877" w:rsidTr="00925F2D">
        <w:trPr>
          <w:trHeight w:val="250"/>
        </w:trPr>
        <w:tc>
          <w:tcPr>
            <w:tcW w:w="2518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Подготовительная</w:t>
            </w:r>
          </w:p>
        </w:tc>
        <w:tc>
          <w:tcPr>
            <w:tcW w:w="3969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Денисова Светлана Александровна </w:t>
            </w:r>
          </w:p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Зевакина Инна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Ваизовна</w:t>
            </w:r>
            <w:proofErr w:type="spellEnd"/>
          </w:p>
        </w:tc>
        <w:tc>
          <w:tcPr>
            <w:tcW w:w="2835" w:type="dxa"/>
          </w:tcPr>
          <w:p w:rsidR="00A5268A" w:rsidRPr="00141877" w:rsidRDefault="00A5268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Филиппова Зинаида Ивановна</w:t>
            </w:r>
          </w:p>
        </w:tc>
      </w:tr>
    </w:tbl>
    <w:p w:rsidR="00DA5CBC" w:rsidRPr="00141877" w:rsidRDefault="00DA5CBC" w:rsidP="00DD6C1B">
      <w:pPr>
        <w:jc w:val="both"/>
        <w:rPr>
          <w:rFonts w:ascii="Times New Roman" w:hAnsi="Times New Roman" w:cs="Times New Roman"/>
        </w:rPr>
      </w:pPr>
    </w:p>
    <w:p w:rsidR="00BD6FBC" w:rsidRPr="00141877" w:rsidRDefault="00BF0A17" w:rsidP="00DD6C1B">
      <w:pPr>
        <w:jc w:val="both"/>
        <w:rPr>
          <w:rFonts w:ascii="Times New Roman" w:hAnsi="Times New Roman" w:cs="Times New Roman"/>
        </w:rPr>
      </w:pPr>
      <w:r w:rsidRPr="00141877">
        <w:rPr>
          <w:rFonts w:ascii="Times New Roman" w:hAnsi="Times New Roman" w:cs="Times New Roman"/>
          <w:b/>
          <w:bCs/>
        </w:rPr>
        <w:t>НАПРАВЛЕНИЯ В РАБОТЕ (САМООБРАЗОВАНИЕ)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127"/>
        <w:gridCol w:w="3789"/>
        <w:gridCol w:w="1866"/>
        <w:gridCol w:w="1866"/>
      </w:tblGrid>
      <w:tr w:rsidR="00BD6FBC" w:rsidRPr="00141877" w:rsidTr="00777DB6">
        <w:trPr>
          <w:trHeight w:val="46"/>
        </w:trPr>
        <w:tc>
          <w:tcPr>
            <w:tcW w:w="708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2127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Ф.И.О. </w:t>
            </w:r>
          </w:p>
        </w:tc>
        <w:tc>
          <w:tcPr>
            <w:tcW w:w="3789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Тема </w:t>
            </w:r>
          </w:p>
        </w:tc>
        <w:tc>
          <w:tcPr>
            <w:tcW w:w="1866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Сроки проведения </w:t>
            </w:r>
          </w:p>
        </w:tc>
        <w:tc>
          <w:tcPr>
            <w:tcW w:w="1866" w:type="dxa"/>
          </w:tcPr>
          <w:p w:rsidR="00BD6FBC" w:rsidRPr="00141877" w:rsidRDefault="00BD6FBC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Форма работы </w:t>
            </w:r>
          </w:p>
        </w:tc>
      </w:tr>
      <w:tr w:rsidR="00387A69" w:rsidRPr="00141877" w:rsidTr="00777DB6">
        <w:trPr>
          <w:trHeight w:val="225"/>
        </w:trPr>
        <w:tc>
          <w:tcPr>
            <w:tcW w:w="708" w:type="dxa"/>
          </w:tcPr>
          <w:p w:rsidR="00387A69" w:rsidRPr="00141877" w:rsidRDefault="00387A6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2127" w:type="dxa"/>
          </w:tcPr>
          <w:p w:rsidR="00387A69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Ахсанова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А.В.</w:t>
            </w:r>
          </w:p>
        </w:tc>
        <w:tc>
          <w:tcPr>
            <w:tcW w:w="3789" w:type="dxa"/>
          </w:tcPr>
          <w:p w:rsidR="00387A69" w:rsidRPr="00141877" w:rsidRDefault="008B42EA" w:rsidP="00DD6C1B">
            <w:pPr>
              <w:pStyle w:val="a4"/>
              <w:jc w:val="both"/>
              <w:rPr>
                <w:bCs/>
                <w:sz w:val="22"/>
                <w:szCs w:val="22"/>
              </w:rPr>
            </w:pPr>
            <w:r w:rsidRPr="00141877">
              <w:rPr>
                <w:sz w:val="22"/>
                <w:szCs w:val="22"/>
              </w:rPr>
              <w:t>«</w:t>
            </w:r>
            <w:r w:rsidR="000F7A57" w:rsidRPr="00141877">
              <w:rPr>
                <w:sz w:val="22"/>
                <w:szCs w:val="22"/>
              </w:rPr>
              <w:t xml:space="preserve">Обучение старших </w:t>
            </w:r>
            <w:r w:rsidR="00B1004E" w:rsidRPr="00141877">
              <w:rPr>
                <w:sz w:val="22"/>
                <w:szCs w:val="22"/>
              </w:rPr>
              <w:t xml:space="preserve"> дошкольников б</w:t>
            </w:r>
            <w:r w:rsidRPr="00141877">
              <w:rPr>
                <w:sz w:val="22"/>
                <w:szCs w:val="22"/>
              </w:rPr>
              <w:t>езопасному поведению на дорогах»</w:t>
            </w:r>
            <w:r w:rsidR="00B1004E" w:rsidRPr="001418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6" w:type="dxa"/>
          </w:tcPr>
          <w:p w:rsidR="00387A69" w:rsidRPr="00141877" w:rsidRDefault="00387A6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66" w:type="dxa"/>
          </w:tcPr>
          <w:p w:rsidR="00387A69" w:rsidRPr="00141877" w:rsidRDefault="00387A6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Творческий отчет </w:t>
            </w:r>
          </w:p>
          <w:p w:rsidR="00387A69" w:rsidRPr="00141877" w:rsidRDefault="00387A69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Открытое занятие </w:t>
            </w:r>
          </w:p>
        </w:tc>
      </w:tr>
      <w:tr w:rsidR="00B1004E" w:rsidRPr="00141877" w:rsidTr="00777DB6">
        <w:trPr>
          <w:trHeight w:val="117"/>
        </w:trPr>
        <w:tc>
          <w:tcPr>
            <w:tcW w:w="708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2127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Миникаева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Н.А.</w:t>
            </w:r>
          </w:p>
        </w:tc>
        <w:tc>
          <w:tcPr>
            <w:tcW w:w="3789" w:type="dxa"/>
          </w:tcPr>
          <w:p w:rsidR="00B1004E" w:rsidRPr="00141877" w:rsidRDefault="008B42EA" w:rsidP="00DD6C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«Воспитание экологической культуры детей через экологические игры»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Творческий отчет. </w:t>
            </w:r>
          </w:p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Открытое занятие </w:t>
            </w:r>
          </w:p>
        </w:tc>
      </w:tr>
      <w:tr w:rsidR="00B1004E" w:rsidRPr="00141877" w:rsidTr="00777DB6">
        <w:trPr>
          <w:trHeight w:val="202"/>
        </w:trPr>
        <w:tc>
          <w:tcPr>
            <w:tcW w:w="708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3 </w:t>
            </w:r>
          </w:p>
        </w:tc>
        <w:tc>
          <w:tcPr>
            <w:tcW w:w="2127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  <w:tc>
          <w:tcPr>
            <w:tcW w:w="3789" w:type="dxa"/>
          </w:tcPr>
          <w:p w:rsidR="00B1004E" w:rsidRPr="00141877" w:rsidRDefault="00DD6C1B" w:rsidP="00DD6C1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141877">
              <w:rPr>
                <w:rFonts w:ascii="Times New Roman" w:hAnsi="Times New Roman" w:cs="Times New Roman"/>
              </w:rPr>
              <w:t>«</w:t>
            </w:r>
            <w:r w:rsidRPr="00141877">
              <w:rPr>
                <w:rFonts w:ascii="Times New Roman" w:hAnsi="Times New Roman" w:cs="Times New Roman"/>
                <w:lang w:val="tt-RU"/>
              </w:rPr>
              <w:t>М</w:t>
            </w:r>
            <w:r w:rsidRPr="00141877">
              <w:rPr>
                <w:rFonts w:ascii="Times New Roman" w:hAnsi="Times New Roman" w:cs="Times New Roman"/>
              </w:rPr>
              <w:t xml:space="preserve">ин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татарча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сөйләшәм</w:t>
            </w:r>
            <w:proofErr w:type="spellEnd"/>
            <w:r w:rsidRPr="001418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Творческий отчет. </w:t>
            </w:r>
          </w:p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Открытое занятие </w:t>
            </w:r>
          </w:p>
        </w:tc>
      </w:tr>
      <w:tr w:rsidR="00B1004E" w:rsidRPr="00141877" w:rsidTr="00777DB6">
        <w:trPr>
          <w:trHeight w:val="246"/>
        </w:trPr>
        <w:tc>
          <w:tcPr>
            <w:tcW w:w="708" w:type="dxa"/>
            <w:shd w:val="clear" w:color="auto" w:fill="auto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Хакимова Г.Ф.</w:t>
            </w:r>
          </w:p>
        </w:tc>
        <w:tc>
          <w:tcPr>
            <w:tcW w:w="3789" w:type="dxa"/>
            <w:shd w:val="clear" w:color="auto" w:fill="auto"/>
          </w:tcPr>
          <w:p w:rsidR="00C30C50" w:rsidRPr="00141877" w:rsidRDefault="00C30C50" w:rsidP="00DD6C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Style w:val="af6"/>
                <w:rFonts w:ascii="Times New Roman" w:hAnsi="Times New Roman" w:cs="Times New Roman"/>
                <w:bCs/>
                <w:i w:val="0"/>
              </w:rPr>
              <w:t>«Экологическое воспитание детей дошкольного возраста»</w:t>
            </w:r>
          </w:p>
          <w:p w:rsidR="00B1004E" w:rsidRPr="00141877" w:rsidRDefault="00B1004E" w:rsidP="00DD6C1B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Творческий отчет. </w:t>
            </w:r>
          </w:p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Открытое занятие </w:t>
            </w:r>
          </w:p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B1004E" w:rsidRPr="00141877" w:rsidTr="00777DB6">
        <w:trPr>
          <w:trHeight w:val="246"/>
        </w:trPr>
        <w:tc>
          <w:tcPr>
            <w:tcW w:w="708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5</w:t>
            </w:r>
          </w:p>
        </w:tc>
        <w:tc>
          <w:tcPr>
            <w:tcW w:w="2127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Нуруллина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Э.К.</w:t>
            </w:r>
          </w:p>
        </w:tc>
        <w:tc>
          <w:tcPr>
            <w:tcW w:w="3789" w:type="dxa"/>
          </w:tcPr>
          <w:p w:rsidR="00B1004E" w:rsidRPr="00141877" w:rsidRDefault="003B064F" w:rsidP="00DD6C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41877">
              <w:rPr>
                <w:rFonts w:ascii="Times New Roman" w:eastAsia="Times New Roman" w:hAnsi="Times New Roman" w:cs="Times New Roman"/>
                <w:bCs/>
              </w:rPr>
              <w:t>«Развитие речи детей по средствам ознакомления с окружающим миром»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Творческий отчет </w:t>
            </w:r>
          </w:p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Открытое занятие </w:t>
            </w:r>
          </w:p>
        </w:tc>
      </w:tr>
      <w:tr w:rsidR="00B1004E" w:rsidRPr="00141877" w:rsidTr="00777DB6">
        <w:trPr>
          <w:trHeight w:val="246"/>
        </w:trPr>
        <w:tc>
          <w:tcPr>
            <w:tcW w:w="708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Денисова С.А.</w:t>
            </w:r>
          </w:p>
        </w:tc>
        <w:tc>
          <w:tcPr>
            <w:tcW w:w="3789" w:type="dxa"/>
          </w:tcPr>
          <w:p w:rsidR="00B1004E" w:rsidRPr="00141877" w:rsidRDefault="003645F6" w:rsidP="00DD6C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41877">
              <w:rPr>
                <w:rFonts w:ascii="Times New Roman" w:hAnsi="Times New Roman" w:cs="Times New Roman"/>
                <w:bCs/>
              </w:rPr>
              <w:t>«Дидактические игры и упражнения в обучении детей основам математики»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Творческий отчет </w:t>
            </w:r>
          </w:p>
          <w:p w:rsidR="00B1004E" w:rsidRPr="00141877" w:rsidRDefault="00B1004E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Открытое занятие </w:t>
            </w:r>
          </w:p>
        </w:tc>
      </w:tr>
      <w:tr w:rsidR="008F6811" w:rsidRPr="00141877" w:rsidTr="00777DB6">
        <w:trPr>
          <w:trHeight w:val="246"/>
        </w:trPr>
        <w:tc>
          <w:tcPr>
            <w:tcW w:w="708" w:type="dxa"/>
          </w:tcPr>
          <w:p w:rsidR="008F6811" w:rsidRPr="00141877" w:rsidRDefault="001D5E47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:rsidR="008F6811" w:rsidRPr="00141877" w:rsidRDefault="002E0B65" w:rsidP="00777DB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Зевакина И</w:t>
            </w:r>
            <w:r w:rsidR="00777DB6" w:rsidRPr="00141877">
              <w:rPr>
                <w:color w:val="auto"/>
                <w:sz w:val="22"/>
                <w:szCs w:val="22"/>
              </w:rPr>
              <w:t>.</w:t>
            </w:r>
            <w:r w:rsidRPr="00141877">
              <w:rPr>
                <w:color w:val="auto"/>
                <w:sz w:val="22"/>
                <w:szCs w:val="22"/>
              </w:rPr>
              <w:t>В</w:t>
            </w:r>
            <w:r w:rsidR="00777DB6" w:rsidRPr="001418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89" w:type="dxa"/>
          </w:tcPr>
          <w:p w:rsidR="00506698" w:rsidRPr="00141877" w:rsidRDefault="006B65C8" w:rsidP="00DD6C1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Cs/>
              </w:rPr>
              <w:t>Тема самообразования музыкального руководителя</w:t>
            </w:r>
            <w:r w:rsidR="00506698" w:rsidRPr="00141877">
              <w:rPr>
                <w:rFonts w:ascii="Times New Roman" w:hAnsi="Times New Roman" w:cs="Times New Roman"/>
                <w:bCs/>
              </w:rPr>
              <w:t xml:space="preserve">: </w:t>
            </w:r>
            <w:r w:rsidR="00506698" w:rsidRPr="00141877">
              <w:rPr>
                <w:rFonts w:ascii="Times New Roman" w:hAnsi="Times New Roman" w:cs="Times New Roman"/>
              </w:rPr>
              <w:t>«Развитие певческих способностей детей дошкольного возраста в процессе организованно образовательной деятельности детей в условиях ФГОС»</w:t>
            </w:r>
          </w:p>
          <w:p w:rsidR="008F6811" w:rsidRPr="00141877" w:rsidRDefault="00506698" w:rsidP="00DD6C1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Cs/>
              </w:rPr>
              <w:t>Тема самообразования  воспит</w:t>
            </w:r>
            <w:r w:rsidR="00A4158F" w:rsidRPr="00141877">
              <w:rPr>
                <w:rFonts w:ascii="Times New Roman" w:hAnsi="Times New Roman" w:cs="Times New Roman"/>
                <w:bCs/>
              </w:rPr>
              <w:t xml:space="preserve">ателя </w:t>
            </w:r>
            <w:r w:rsidRPr="00141877">
              <w:rPr>
                <w:rFonts w:ascii="Times New Roman" w:hAnsi="Times New Roman" w:cs="Times New Roman"/>
              </w:rPr>
              <w:t xml:space="preserve">"Развитие речи воспитанников посредством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логоритмических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игр и дидактических упражнений в условиях ФГОС ДОУ"</w:t>
            </w:r>
          </w:p>
        </w:tc>
        <w:tc>
          <w:tcPr>
            <w:tcW w:w="1866" w:type="dxa"/>
          </w:tcPr>
          <w:p w:rsidR="008F6811" w:rsidRPr="00141877" w:rsidRDefault="008F681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66" w:type="dxa"/>
          </w:tcPr>
          <w:p w:rsidR="008F6811" w:rsidRPr="00141877" w:rsidRDefault="008F681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Творческий отчет </w:t>
            </w:r>
          </w:p>
          <w:p w:rsidR="008F6811" w:rsidRPr="00141877" w:rsidRDefault="008F6811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Открытое занятие </w:t>
            </w:r>
          </w:p>
        </w:tc>
      </w:tr>
      <w:tr w:rsidR="001D5E47" w:rsidRPr="00141877" w:rsidTr="00777DB6">
        <w:trPr>
          <w:trHeight w:val="246"/>
        </w:trPr>
        <w:tc>
          <w:tcPr>
            <w:tcW w:w="708" w:type="dxa"/>
          </w:tcPr>
          <w:p w:rsidR="001D5E47" w:rsidRPr="00141877" w:rsidRDefault="001D5E47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127" w:type="dxa"/>
          </w:tcPr>
          <w:p w:rsidR="001D5E47" w:rsidRPr="00141877" w:rsidRDefault="00925F2D" w:rsidP="00777DB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Вафина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Л</w:t>
            </w:r>
            <w:r w:rsidR="00777DB6" w:rsidRPr="00141877">
              <w:rPr>
                <w:color w:val="auto"/>
                <w:sz w:val="22"/>
                <w:szCs w:val="22"/>
              </w:rPr>
              <w:t>.</w:t>
            </w:r>
            <w:r w:rsidRPr="00141877">
              <w:rPr>
                <w:color w:val="auto"/>
                <w:sz w:val="22"/>
                <w:szCs w:val="22"/>
              </w:rPr>
              <w:t>М</w:t>
            </w:r>
            <w:r w:rsidR="00777DB6" w:rsidRPr="0014187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89" w:type="dxa"/>
          </w:tcPr>
          <w:p w:rsidR="001D5E47" w:rsidRPr="00141877" w:rsidRDefault="003403C7" w:rsidP="00DD6C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Формирование слоговой структуры слова у детей с ОНР дошкольного возраста</w:t>
            </w:r>
          </w:p>
        </w:tc>
        <w:tc>
          <w:tcPr>
            <w:tcW w:w="1866" w:type="dxa"/>
          </w:tcPr>
          <w:p w:rsidR="001D5E47" w:rsidRPr="00141877" w:rsidRDefault="00E1507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1866" w:type="dxa"/>
          </w:tcPr>
          <w:p w:rsidR="001D5E47" w:rsidRPr="00141877" w:rsidRDefault="00E1507A" w:rsidP="00DD6C1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Творческий отчет</w:t>
            </w:r>
          </w:p>
        </w:tc>
      </w:tr>
    </w:tbl>
    <w:p w:rsidR="00950101" w:rsidRPr="00141877" w:rsidRDefault="00950101" w:rsidP="00DD6C1B">
      <w:pPr>
        <w:jc w:val="both"/>
        <w:rPr>
          <w:rFonts w:ascii="Times New Roman" w:hAnsi="Times New Roman" w:cs="Times New Roman"/>
        </w:rPr>
      </w:pPr>
    </w:p>
    <w:p w:rsidR="0026098B" w:rsidRPr="00141877" w:rsidRDefault="0026098B" w:rsidP="00DD6C1B">
      <w:pPr>
        <w:jc w:val="both"/>
        <w:rPr>
          <w:rFonts w:ascii="Times New Roman" w:hAnsi="Times New Roman" w:cs="Times New Roman"/>
          <w:b/>
        </w:rPr>
      </w:pPr>
    </w:p>
    <w:p w:rsidR="00950101" w:rsidRPr="00141877" w:rsidRDefault="00950101" w:rsidP="00DD6C1B">
      <w:pPr>
        <w:jc w:val="both"/>
        <w:rPr>
          <w:rFonts w:ascii="Times New Roman" w:hAnsi="Times New Roman" w:cs="Times New Roman"/>
          <w:b/>
        </w:rPr>
      </w:pPr>
      <w:r w:rsidRPr="00141877">
        <w:rPr>
          <w:rFonts w:ascii="Times New Roman" w:hAnsi="Times New Roman" w:cs="Times New Roman"/>
          <w:b/>
        </w:rPr>
        <w:t>Работа с педагогическими кадрами, повышение их квалификации, аттестация</w:t>
      </w:r>
    </w:p>
    <w:p w:rsidR="000A7BF7" w:rsidRPr="00141877" w:rsidRDefault="000A7BF7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69266B" w:rsidRPr="00141877" w:rsidTr="00777DB6">
        <w:tc>
          <w:tcPr>
            <w:tcW w:w="10597" w:type="dxa"/>
            <w:gridSpan w:val="3"/>
          </w:tcPr>
          <w:p w:rsidR="0069266B" w:rsidRPr="00141877" w:rsidRDefault="0069266B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 xml:space="preserve">Сентябрь 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0A7BF7" w:rsidRPr="00141877" w:rsidRDefault="000A7BF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565B54" w:rsidRPr="00141877" w:rsidTr="00AA0BAA">
        <w:tc>
          <w:tcPr>
            <w:tcW w:w="567" w:type="dxa"/>
          </w:tcPr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565B54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Инструктаж педагогов по охране жизни и здоровья детей, </w:t>
            </w:r>
            <w:proofErr w:type="gramStart"/>
            <w:r w:rsidRPr="00141877">
              <w:rPr>
                <w:rFonts w:ascii="Times New Roman" w:hAnsi="Times New Roman" w:cs="Times New Roman"/>
              </w:rPr>
              <w:t>ОТ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и</w:t>
            </w:r>
          </w:p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2092" w:type="dxa"/>
          </w:tcPr>
          <w:p w:rsidR="000A7BF7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Заведующий, ответственный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  <w:r w:rsidR="0035706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ОТ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Составление графика аттестации.</w:t>
            </w:r>
          </w:p>
        </w:tc>
        <w:tc>
          <w:tcPr>
            <w:tcW w:w="2092" w:type="dxa"/>
          </w:tcPr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Инструктаж с младшим обслуживающим персоналом</w:t>
            </w:r>
          </w:p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«Должностные инструкции»</w:t>
            </w:r>
          </w:p>
        </w:tc>
        <w:tc>
          <w:tcPr>
            <w:tcW w:w="2092" w:type="dxa"/>
          </w:tcPr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Разработка перспективно-тематического планирования</w:t>
            </w:r>
          </w:p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образовательной деятельности на учебный год</w:t>
            </w:r>
          </w:p>
        </w:tc>
        <w:tc>
          <w:tcPr>
            <w:tcW w:w="2092" w:type="dxa"/>
          </w:tcPr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Всех возрастных групп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Проведение Дня дошкольного работника</w:t>
            </w:r>
          </w:p>
        </w:tc>
        <w:tc>
          <w:tcPr>
            <w:tcW w:w="2092" w:type="dxa"/>
          </w:tcPr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Муз.</w:t>
            </w:r>
          </w:p>
          <w:p w:rsidR="00565B54" w:rsidRPr="00141877" w:rsidRDefault="00565B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руководитель,</w:t>
            </w:r>
          </w:p>
          <w:p w:rsidR="000A7BF7" w:rsidRPr="00141877" w:rsidRDefault="00565B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Методическая работа: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Оформление информационного стенда для педагогов.</w:t>
            </w:r>
          </w:p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• Подготовка материала для сайта</w:t>
            </w:r>
          </w:p>
        </w:tc>
        <w:tc>
          <w:tcPr>
            <w:tcW w:w="2092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Уточнение тематики самообразования педагогов и</w:t>
            </w:r>
          </w:p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специалистов ДОУ</w:t>
            </w:r>
          </w:p>
        </w:tc>
        <w:tc>
          <w:tcPr>
            <w:tcW w:w="2092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A7BF7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A7BF7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 xml:space="preserve">Смотр-конкурс </w:t>
            </w:r>
            <w:r w:rsidRPr="00141877">
              <w:rPr>
                <w:rFonts w:ascii="Times New Roman" w:hAnsi="Times New Roman" w:cs="Times New Roman"/>
              </w:rPr>
              <w:t>«Готовность групп к новому учебному году»</w:t>
            </w:r>
          </w:p>
        </w:tc>
        <w:tc>
          <w:tcPr>
            <w:tcW w:w="2092" w:type="dxa"/>
          </w:tcPr>
          <w:p w:rsidR="000A7BF7" w:rsidRPr="00141877" w:rsidRDefault="0035706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35706A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Открытые просмотры: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Готовность групп к новому учебному году.</w:t>
            </w:r>
          </w:p>
          <w:p w:rsidR="000A7BF7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• Оформление родительских уголков.</w:t>
            </w:r>
          </w:p>
        </w:tc>
        <w:tc>
          <w:tcPr>
            <w:tcW w:w="2092" w:type="dxa"/>
          </w:tcPr>
          <w:p w:rsidR="0035706A" w:rsidRPr="00141877" w:rsidRDefault="0035706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  <w:p w:rsidR="000A7BF7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Консультации для педагогов: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«Организация работы в ДОУ 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неблагополучными</w:t>
            </w:r>
            <w:proofErr w:type="gramEnd"/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семьями».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Консультации по вопросам, вызывающим затруднения у</w:t>
            </w:r>
            <w:r w:rsidR="0035706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воспитателей.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«Учимся проводить педагогическую диагностику </w:t>
            </w:r>
            <w:proofErr w:type="gramStart"/>
            <w:r w:rsidRPr="0014187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A7BF7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условиях ФГОС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</w:t>
            </w:r>
            <w:proofErr w:type="gramEnd"/>
            <w:r w:rsidRPr="001418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2" w:type="dxa"/>
          </w:tcPr>
          <w:p w:rsidR="0035706A" w:rsidRPr="00141877" w:rsidRDefault="0035706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Санитарное состояние помещений группы к началу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учебного года.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Проведение родительских собраний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Тематический контроль:</w:t>
            </w:r>
          </w:p>
          <w:p w:rsidR="000A7BF7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• Готовность групп к началу учебного года</w:t>
            </w:r>
          </w:p>
        </w:tc>
        <w:tc>
          <w:tcPr>
            <w:tcW w:w="2092" w:type="dxa"/>
          </w:tcPr>
          <w:p w:rsidR="0035706A" w:rsidRPr="00141877" w:rsidRDefault="0035706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A7BF7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«1 сентября – День знаний»</w:t>
            </w:r>
          </w:p>
        </w:tc>
        <w:tc>
          <w:tcPr>
            <w:tcW w:w="2092" w:type="dxa"/>
          </w:tcPr>
          <w:p w:rsidR="0035706A" w:rsidRPr="00141877" w:rsidRDefault="0035706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Муз.</w:t>
            </w:r>
          </w:p>
          <w:p w:rsidR="0035706A" w:rsidRPr="00141877" w:rsidRDefault="0035706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руководитель,</w:t>
            </w:r>
          </w:p>
          <w:p w:rsidR="0069266B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Проведение антропометрии детей всех возрастных групп</w:t>
            </w:r>
          </w:p>
        </w:tc>
        <w:tc>
          <w:tcPr>
            <w:tcW w:w="2092" w:type="dxa"/>
          </w:tcPr>
          <w:p w:rsidR="0069266B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Выставка детских рисунков «Мой любимый воспитатель»</w:t>
            </w:r>
          </w:p>
        </w:tc>
        <w:tc>
          <w:tcPr>
            <w:tcW w:w="2092" w:type="dxa"/>
          </w:tcPr>
          <w:p w:rsidR="0069266B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Выставка поделок из природного материала «Чудесные</w:t>
            </w:r>
            <w:r w:rsidR="0035706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превращения»</w:t>
            </w:r>
          </w:p>
        </w:tc>
        <w:tc>
          <w:tcPr>
            <w:tcW w:w="2092" w:type="dxa"/>
          </w:tcPr>
          <w:p w:rsidR="0069266B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Сбор сведений о семье, оформление социального паспорта</w:t>
            </w:r>
          </w:p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семей</w:t>
            </w:r>
          </w:p>
        </w:tc>
        <w:tc>
          <w:tcPr>
            <w:tcW w:w="2092" w:type="dxa"/>
          </w:tcPr>
          <w:p w:rsidR="0069266B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9266B" w:rsidRPr="00141877" w:rsidTr="00AA0BAA">
        <w:tc>
          <w:tcPr>
            <w:tcW w:w="567" w:type="dxa"/>
          </w:tcPr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Общее родительское собрание</w:t>
            </w:r>
          </w:p>
          <w:p w:rsidR="0069266B" w:rsidRPr="00141877" w:rsidRDefault="0069266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41877">
              <w:rPr>
                <w:rFonts w:ascii="Times New Roman" w:hAnsi="Times New Roman" w:cs="Times New Roman"/>
              </w:rPr>
              <w:t>Организационное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«Задачи работы ДОУ на новый 2021-2022</w:t>
            </w:r>
            <w:r w:rsidR="0035706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учебный год»</w:t>
            </w:r>
          </w:p>
        </w:tc>
        <w:tc>
          <w:tcPr>
            <w:tcW w:w="2092" w:type="dxa"/>
          </w:tcPr>
          <w:p w:rsidR="0035706A" w:rsidRPr="00141877" w:rsidRDefault="0035706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69266B" w:rsidRPr="00141877" w:rsidRDefault="0069266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7BF7" w:rsidRPr="00141877" w:rsidTr="00AA0BAA">
        <w:tc>
          <w:tcPr>
            <w:tcW w:w="567" w:type="dxa"/>
          </w:tcPr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AD1F54" w:rsidRPr="00141877" w:rsidRDefault="00AD1F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Заключение Договора между ДОУ и родителями</w:t>
            </w:r>
          </w:p>
          <w:p w:rsidR="000A7BF7" w:rsidRPr="00141877" w:rsidRDefault="00AD1F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воспитанников</w:t>
            </w:r>
          </w:p>
        </w:tc>
        <w:tc>
          <w:tcPr>
            <w:tcW w:w="2092" w:type="dxa"/>
          </w:tcPr>
          <w:p w:rsidR="0035706A" w:rsidRPr="00141877" w:rsidRDefault="0035706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0A7BF7" w:rsidRPr="00141877" w:rsidRDefault="000A7BF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1F54" w:rsidRPr="00141877" w:rsidTr="00AA0BAA">
        <w:tc>
          <w:tcPr>
            <w:tcW w:w="567" w:type="dxa"/>
          </w:tcPr>
          <w:p w:rsidR="00AD1F54" w:rsidRPr="00141877" w:rsidRDefault="00AD1F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AD1F54" w:rsidRPr="00141877" w:rsidRDefault="00AD1F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Родительские собрания в разных возрастных группах</w:t>
            </w:r>
            <w:r w:rsidR="00CA0FEF" w:rsidRPr="0014187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2" w:type="dxa"/>
          </w:tcPr>
          <w:p w:rsidR="00AD1F54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D1F54" w:rsidRPr="00141877" w:rsidTr="00AA0BAA">
        <w:tc>
          <w:tcPr>
            <w:tcW w:w="567" w:type="dxa"/>
          </w:tcPr>
          <w:p w:rsidR="00AD1F54" w:rsidRPr="00141877" w:rsidRDefault="00AD1F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AD1F54" w:rsidRPr="00141877" w:rsidRDefault="00AD1F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Адаптационные мероприятия с родителями вновь пришедших</w:t>
            </w:r>
            <w:r w:rsidR="0035706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детей (консультирование, советы и рекомендации; обучение</w:t>
            </w:r>
            <w:r w:rsidR="0035706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играм, способствующим облегчению адаптационного периода)</w:t>
            </w:r>
          </w:p>
        </w:tc>
        <w:tc>
          <w:tcPr>
            <w:tcW w:w="2092" w:type="dxa"/>
          </w:tcPr>
          <w:p w:rsidR="00AD1F54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D1F54" w:rsidRPr="00141877" w:rsidTr="00AA0BAA">
        <w:tc>
          <w:tcPr>
            <w:tcW w:w="567" w:type="dxa"/>
          </w:tcPr>
          <w:p w:rsidR="00AD1F54" w:rsidRPr="00141877" w:rsidRDefault="00AD1F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AD1F54" w:rsidRPr="00141877" w:rsidRDefault="00AD1F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Оформление наглядной агитации для родителей (родительские</w:t>
            </w:r>
            <w:r w:rsidR="0035706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уголки)</w:t>
            </w:r>
          </w:p>
        </w:tc>
        <w:tc>
          <w:tcPr>
            <w:tcW w:w="2092" w:type="dxa"/>
          </w:tcPr>
          <w:p w:rsidR="00AD1F54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D1F54" w:rsidRPr="00141877" w:rsidTr="00AA0BAA">
        <w:tc>
          <w:tcPr>
            <w:tcW w:w="567" w:type="dxa"/>
          </w:tcPr>
          <w:p w:rsidR="00AD1F54" w:rsidRPr="00141877" w:rsidRDefault="00AD1F5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AD1F54" w:rsidRPr="00141877" w:rsidRDefault="00AD1F5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Консультирование родителей на интересующие их темы</w:t>
            </w:r>
          </w:p>
        </w:tc>
        <w:tc>
          <w:tcPr>
            <w:tcW w:w="2092" w:type="dxa"/>
          </w:tcPr>
          <w:p w:rsidR="00AD1F54" w:rsidRPr="00141877" w:rsidRDefault="0035706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0A7BF7" w:rsidRPr="00141877" w:rsidRDefault="000A7BF7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4E17F2" w:rsidRPr="00141877" w:rsidTr="00777DB6">
        <w:tc>
          <w:tcPr>
            <w:tcW w:w="10597" w:type="dxa"/>
            <w:gridSpan w:val="3"/>
          </w:tcPr>
          <w:p w:rsidR="004E17F2" w:rsidRPr="00141877" w:rsidRDefault="004E17F2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 xml:space="preserve">Октябрь 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4E17F2" w:rsidRPr="00141877" w:rsidRDefault="004E17F2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4E17F2" w:rsidRPr="00141877" w:rsidRDefault="004E17F2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Составление индивидуального плана самообразования</w:t>
            </w:r>
            <w:r w:rsidR="00C0404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педагогов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Оказание помощи педагогам по процедуре прохождения</w:t>
            </w:r>
            <w:r w:rsidR="00C0404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аттестации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Подготовка к осенним утренникам</w:t>
            </w:r>
          </w:p>
        </w:tc>
        <w:tc>
          <w:tcPr>
            <w:tcW w:w="2092" w:type="dxa"/>
          </w:tcPr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Муз. Рук</w:t>
            </w:r>
            <w:proofErr w:type="gramStart"/>
            <w:r w:rsidRPr="00141877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Пополнение методического кабинета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методической</w:t>
            </w:r>
            <w:proofErr w:type="gramEnd"/>
          </w:p>
          <w:p w:rsidR="004E17F2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литературой в соответствии с ФГОС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092" w:type="dxa"/>
          </w:tcPr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98A" w:rsidRPr="00141877" w:rsidTr="00AA0BAA">
        <w:tc>
          <w:tcPr>
            <w:tcW w:w="567" w:type="dxa"/>
          </w:tcPr>
          <w:p w:rsidR="003A198A" w:rsidRPr="00141877" w:rsidRDefault="003A198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Подготовка к педагогическому совету №2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41877">
              <w:rPr>
                <w:rFonts w:ascii="Times New Roman" w:hAnsi="Times New Roman" w:cs="Times New Roman"/>
                <w:b/>
              </w:rPr>
              <w:t>«Воспитание нравственно-патриотических чувств у детей дошкольного возраста»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>• Изучение методической литературы по теме.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>• Оказание помощи педагогу в подготовке материала для консультации по теме педсовета</w:t>
            </w:r>
          </w:p>
          <w:p w:rsidR="003A198A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Домашнее задание «Педагогическая идея» к  Деловой игре </w:t>
            </w:r>
            <w:r w:rsidRPr="00141877">
              <w:rPr>
                <w:rFonts w:ascii="Times New Roman" w:hAnsi="Times New Roman" w:cs="Times New Roman"/>
                <w:u w:val="single"/>
              </w:rPr>
              <w:t xml:space="preserve"> (</w:t>
            </w: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каждая команда готовит интересную педагогическую находку (методический прием, форму организации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воспитательно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-образовательного процесса, авторскую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дид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.и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и </w:t>
            </w: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 xml:space="preserve">др.) и представляют ее таким образом, чтобы коллеги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заинтересовались,то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есть показывают ее научную и практическую значимость, простоту использования, высокую результативность.</w:t>
            </w:r>
          </w:p>
        </w:tc>
        <w:tc>
          <w:tcPr>
            <w:tcW w:w="2092" w:type="dxa"/>
          </w:tcPr>
          <w:p w:rsidR="003A198A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педагоги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4E17F2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• Организация питания в группах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Тематический контроль:</w:t>
            </w:r>
          </w:p>
          <w:p w:rsidR="004E17F2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Выполнение требований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в ДОУ в организации</w:t>
            </w:r>
            <w:r w:rsidR="00C0404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образовательной деятельности, укреплению и</w:t>
            </w:r>
            <w:r w:rsidR="00C0404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сохранению здоровья воспитанников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Предупредительный контроль:</w:t>
            </w:r>
          </w:p>
          <w:p w:rsidR="004E17F2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Наличие физкультурно-оздоровительных мероприятий в</w:t>
            </w:r>
            <w:r w:rsidR="00C0404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режиме дня в соответствии с возрастными</w:t>
            </w:r>
            <w:r w:rsidR="00C0404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особенностями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Подведение итогов диагностических нормативных карт</w:t>
            </w:r>
            <w:r w:rsidR="00C0404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развития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595F" w:rsidRPr="00141877" w:rsidTr="00AA0BAA">
        <w:tc>
          <w:tcPr>
            <w:tcW w:w="567" w:type="dxa"/>
          </w:tcPr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Методическая работа:</w:t>
            </w:r>
          </w:p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Помощь воспитателям в собрании портфолио </w:t>
            </w:r>
            <w:proofErr w:type="gramStart"/>
            <w:r w:rsidRPr="00141877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аттестации</w:t>
            </w:r>
          </w:p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Оформление выставки «Готовимся к педсовету»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Фестиваль театрализованных представлений </w:t>
            </w:r>
            <w:proofErr w:type="gramStart"/>
            <w:r w:rsidRPr="0014187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татарском языке «</w:t>
            </w:r>
            <w:proofErr w:type="spellStart"/>
            <w:r w:rsidRPr="00141877">
              <w:rPr>
                <w:rFonts w:ascii="Times New Roman" w:hAnsi="Times New Roman" w:cs="Times New Roman"/>
              </w:rPr>
              <w:t>Экиятлэр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илендэ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 w:rsidRPr="00141877">
              <w:rPr>
                <w:rFonts w:ascii="Times New Roman" w:hAnsi="Times New Roman" w:cs="Times New Roman"/>
              </w:rPr>
              <w:t>муниципальный</w:t>
            </w:r>
            <w:proofErr w:type="gramEnd"/>
          </w:p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</w:rPr>
              <w:t>конкурс «</w:t>
            </w:r>
            <w:proofErr w:type="spellStart"/>
            <w:r w:rsidRPr="00141877">
              <w:rPr>
                <w:rFonts w:ascii="Times New Roman" w:hAnsi="Times New Roman" w:cs="Times New Roman"/>
              </w:rPr>
              <w:t>Сайяр</w:t>
            </w:r>
            <w:proofErr w:type="spellEnd"/>
            <w:r w:rsidRPr="001418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B44A35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A2158" w:rsidRPr="00141877" w:rsidTr="00AA0BAA">
        <w:tc>
          <w:tcPr>
            <w:tcW w:w="567" w:type="dxa"/>
          </w:tcPr>
          <w:p w:rsidR="003A2158" w:rsidRPr="00141877" w:rsidRDefault="003A215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3A2158" w:rsidRPr="00141877" w:rsidRDefault="003A2158" w:rsidP="00DD6C1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41877">
              <w:rPr>
                <w:rFonts w:ascii="Times New Roman" w:hAnsi="Times New Roman" w:cs="Times New Roman"/>
                <w:bCs/>
              </w:rPr>
              <w:t>Консультация для педагогов ««Создание развивающей музыкальной среды, наличие качественных музыкальных инструментов и игрушек»</w:t>
            </w:r>
          </w:p>
        </w:tc>
        <w:tc>
          <w:tcPr>
            <w:tcW w:w="2092" w:type="dxa"/>
          </w:tcPr>
          <w:p w:rsidR="003A215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595F" w:rsidRPr="00141877" w:rsidTr="00AA0BAA">
        <w:tc>
          <w:tcPr>
            <w:tcW w:w="567" w:type="dxa"/>
          </w:tcPr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Осенние утренники в группах</w:t>
            </w:r>
          </w:p>
        </w:tc>
        <w:tc>
          <w:tcPr>
            <w:tcW w:w="2092" w:type="dxa"/>
          </w:tcPr>
          <w:p w:rsidR="00D8595F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8595F" w:rsidRPr="00141877" w:rsidTr="00AA0BAA">
        <w:tc>
          <w:tcPr>
            <w:tcW w:w="567" w:type="dxa"/>
          </w:tcPr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Выставка рисунков «Осень золотая»</w:t>
            </w:r>
          </w:p>
        </w:tc>
        <w:tc>
          <w:tcPr>
            <w:tcW w:w="2092" w:type="dxa"/>
          </w:tcPr>
          <w:p w:rsidR="00D8595F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8595F" w:rsidRPr="00141877" w:rsidTr="00AA0BAA">
        <w:tc>
          <w:tcPr>
            <w:tcW w:w="567" w:type="dxa"/>
          </w:tcPr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Спортивные досуги по плану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физ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.и</w:t>
            </w:r>
            <w:proofErr w:type="gramEnd"/>
            <w:r w:rsidRPr="00141877">
              <w:rPr>
                <w:rFonts w:ascii="Times New Roman" w:hAnsi="Times New Roman" w:cs="Times New Roman"/>
              </w:rPr>
              <w:t>нструктора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D8595F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Консультации:</w:t>
            </w:r>
          </w:p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Критерии готовности ребёнка к школьному обучению</w:t>
            </w:r>
          </w:p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Кризис 3 лет. Что это такое?»</w:t>
            </w:r>
          </w:p>
          <w:p w:rsidR="00D8595F" w:rsidRPr="00141877" w:rsidRDefault="00D8595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Консультации с разной тематикой в зависимости </w:t>
            </w:r>
            <w:proofErr w:type="gramStart"/>
            <w:r w:rsidRPr="00141877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4E17F2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возраста детей и запросов родителей</w:t>
            </w:r>
          </w:p>
        </w:tc>
        <w:tc>
          <w:tcPr>
            <w:tcW w:w="2092" w:type="dxa"/>
          </w:tcPr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D8595F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Концерт «День пожилых людей»</w:t>
            </w:r>
          </w:p>
        </w:tc>
        <w:tc>
          <w:tcPr>
            <w:tcW w:w="2092" w:type="dxa"/>
          </w:tcPr>
          <w:p w:rsidR="00C04048" w:rsidRPr="00141877" w:rsidRDefault="00C04048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4E17F2" w:rsidRPr="00141877" w:rsidRDefault="00C0404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E17F2" w:rsidRPr="00141877" w:rsidTr="00AA0BAA">
        <w:tc>
          <w:tcPr>
            <w:tcW w:w="567" w:type="dxa"/>
          </w:tcPr>
          <w:p w:rsidR="004E17F2" w:rsidRPr="00141877" w:rsidRDefault="004E17F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E17F2" w:rsidRPr="00141877" w:rsidRDefault="004E17F2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Консультирование родителей на интересующие их темы</w:t>
            </w:r>
          </w:p>
        </w:tc>
        <w:tc>
          <w:tcPr>
            <w:tcW w:w="2092" w:type="dxa"/>
          </w:tcPr>
          <w:p w:rsidR="004E17F2" w:rsidRPr="00141877" w:rsidRDefault="00BF6FD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81184" w:rsidRPr="00141877" w:rsidTr="00AA0BAA">
        <w:tc>
          <w:tcPr>
            <w:tcW w:w="567" w:type="dxa"/>
          </w:tcPr>
          <w:p w:rsidR="00D81184" w:rsidRPr="00141877" w:rsidRDefault="00D8118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81184" w:rsidRPr="00141877" w:rsidRDefault="00D8118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Консультация для родителей «Как предостеречь себя и детей от простудных заболеваний»</w:t>
            </w:r>
          </w:p>
        </w:tc>
        <w:tc>
          <w:tcPr>
            <w:tcW w:w="2092" w:type="dxa"/>
          </w:tcPr>
          <w:p w:rsidR="00D81184" w:rsidRPr="00141877" w:rsidRDefault="00BF6FD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C34109" w:rsidRPr="00141877" w:rsidTr="00AA0BAA">
        <w:tc>
          <w:tcPr>
            <w:tcW w:w="567" w:type="dxa"/>
          </w:tcPr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141877">
              <w:rPr>
                <w:rFonts w:ascii="Times New Roman" w:hAnsi="Times New Roman" w:cs="Times New Roman"/>
                <w:bCs/>
                <w:lang w:eastAsia="ru-RU"/>
              </w:rPr>
              <w:t xml:space="preserve">Консультация для родителей: «Развитие певческих </w:t>
            </w:r>
            <w:proofErr w:type="spellStart"/>
            <w:r w:rsidRPr="00141877">
              <w:rPr>
                <w:rFonts w:ascii="Times New Roman" w:hAnsi="Times New Roman" w:cs="Times New Roman"/>
                <w:bCs/>
                <w:lang w:eastAsia="ru-RU"/>
              </w:rPr>
              <w:t>спопобностей</w:t>
            </w:r>
            <w:proofErr w:type="spellEnd"/>
            <w:r w:rsidRPr="00141877">
              <w:rPr>
                <w:rFonts w:ascii="Times New Roman" w:hAnsi="Times New Roman" w:cs="Times New Roman"/>
                <w:bCs/>
                <w:lang w:eastAsia="ru-RU"/>
              </w:rPr>
              <w:t xml:space="preserve"> детей в домашних условиях. </w:t>
            </w:r>
            <w:proofErr w:type="spellStart"/>
            <w:r w:rsidRPr="00141877">
              <w:rPr>
                <w:rFonts w:ascii="Times New Roman" w:hAnsi="Times New Roman" w:cs="Times New Roman"/>
                <w:bCs/>
                <w:lang w:val="en-US" w:eastAsia="ru-RU"/>
              </w:rPr>
              <w:t>Охрана</w:t>
            </w:r>
            <w:proofErr w:type="spellEnd"/>
            <w:r w:rsidRPr="00141877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  <w:bCs/>
                <w:lang w:val="en-US" w:eastAsia="ru-RU"/>
              </w:rPr>
              <w:t>детского</w:t>
            </w:r>
            <w:proofErr w:type="spellEnd"/>
            <w:r w:rsidRPr="00141877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  <w:bCs/>
                <w:lang w:val="en-US" w:eastAsia="ru-RU"/>
              </w:rPr>
              <w:t>голоса</w:t>
            </w:r>
            <w:proofErr w:type="spellEnd"/>
            <w:r w:rsidRPr="00141877">
              <w:rPr>
                <w:rFonts w:ascii="Times New Roman" w:hAnsi="Times New Roman" w:cs="Times New Roman"/>
                <w:bCs/>
                <w:lang w:val="en-US" w:eastAsia="ru-RU"/>
              </w:rPr>
              <w:t>».</w:t>
            </w:r>
          </w:p>
          <w:p w:rsidR="00C34109" w:rsidRPr="00141877" w:rsidRDefault="00C34109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BF6FD8" w:rsidRPr="00141877" w:rsidRDefault="00BF6FD8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E17F2" w:rsidRPr="00141877" w:rsidRDefault="004E17F2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5C77BA" w:rsidRPr="00141877" w:rsidTr="00777DB6">
        <w:tc>
          <w:tcPr>
            <w:tcW w:w="10597" w:type="dxa"/>
            <w:gridSpan w:val="3"/>
          </w:tcPr>
          <w:p w:rsidR="005C77BA" w:rsidRPr="00141877" w:rsidRDefault="005C77BA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</w:r>
            <w:r w:rsidR="0047771E" w:rsidRPr="00141877">
              <w:rPr>
                <w:rFonts w:ascii="Times New Roman" w:hAnsi="Times New Roman" w:cs="Times New Roman"/>
                <w:b/>
                <w:bCs/>
              </w:rPr>
              <w:t>Но</w:t>
            </w:r>
            <w:r w:rsidRPr="00141877">
              <w:rPr>
                <w:rFonts w:ascii="Times New Roman" w:hAnsi="Times New Roman" w:cs="Times New Roman"/>
                <w:b/>
                <w:bCs/>
              </w:rPr>
              <w:t xml:space="preserve">ябрь 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Подготовка здания д/</w:t>
            </w:r>
            <w:proofErr w:type="gramStart"/>
            <w:r w:rsidRPr="00141877">
              <w:rPr>
                <w:rFonts w:ascii="Times New Roman" w:hAnsi="Times New Roman" w:cs="Times New Roman"/>
              </w:rPr>
              <w:t>с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41877">
              <w:rPr>
                <w:rFonts w:ascii="Times New Roman" w:hAnsi="Times New Roman" w:cs="Times New Roman"/>
              </w:rPr>
              <w:t>к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зиме, уборка территории</w:t>
            </w:r>
          </w:p>
        </w:tc>
        <w:tc>
          <w:tcPr>
            <w:tcW w:w="2092" w:type="dxa"/>
          </w:tcPr>
          <w:p w:rsidR="005C77BA" w:rsidRPr="00141877" w:rsidRDefault="00A93532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Работа воспитателей по самообразованию</w:t>
            </w:r>
          </w:p>
        </w:tc>
        <w:tc>
          <w:tcPr>
            <w:tcW w:w="2092" w:type="dxa"/>
          </w:tcPr>
          <w:p w:rsidR="005C77BA" w:rsidRPr="00141877" w:rsidRDefault="00A93532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Педагогический совет №2:</w:t>
            </w:r>
            <w:r w:rsidRPr="00141877">
              <w:rPr>
                <w:rFonts w:ascii="Times New Roman" w:hAnsi="Times New Roman" w:cs="Times New Roman"/>
              </w:rPr>
              <w:t xml:space="preserve"> «Воспитание нравственно-патриотических чувств у детей дошкольного возраста»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Проблемы нравственно-патриотического воспитания.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lang w:eastAsia="ru-RU"/>
              </w:rPr>
              <w:t>Нуруллина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Э.К. Денисова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lang w:eastAsia="ru-RU"/>
              </w:rPr>
              <w:t>С.А.Зевакина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И.В. Хабибуллина Ф.Х.</w:t>
            </w:r>
          </w:p>
          <w:p w:rsidR="00CC4C1C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14187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Деловая </w:t>
            </w:r>
            <w:proofErr w:type="spellStart"/>
            <w:r w:rsidRPr="00141877">
              <w:rPr>
                <w:rFonts w:ascii="Times New Roman" w:hAnsi="Times New Roman" w:cs="Times New Roman"/>
                <w:bCs/>
                <w:shd w:val="clear" w:color="auto" w:fill="FFFFFF"/>
              </w:rPr>
              <w:t>игра</w:t>
            </w:r>
            <w:proofErr w:type="gramStart"/>
            <w:r w:rsidRPr="00141877">
              <w:rPr>
                <w:rFonts w:ascii="Times New Roman" w:hAnsi="Times New Roman" w:cs="Times New Roman"/>
                <w:shd w:val="clear" w:color="auto" w:fill="FFFFFF"/>
              </w:rPr>
              <w:t>«Я</w:t>
            </w:r>
            <w:proofErr w:type="spellEnd"/>
            <w:proofErr w:type="gramEnd"/>
            <w:r w:rsidRPr="00141877">
              <w:rPr>
                <w:rFonts w:ascii="Times New Roman" w:hAnsi="Times New Roman" w:cs="Times New Roman"/>
                <w:shd w:val="clear" w:color="auto" w:fill="FFFFFF"/>
              </w:rPr>
              <w:t xml:space="preserve"> горжусь своей страной, потому что…» </w:t>
            </w:r>
            <w:r w:rsidRPr="00141877">
              <w:rPr>
                <w:rFonts w:ascii="Times New Roman" w:hAnsi="Times New Roman" w:cs="Times New Roman"/>
                <w:b/>
                <w:shd w:val="clear" w:color="auto" w:fill="FFFFFF"/>
              </w:rPr>
              <w:t>Хакимова Г.Ф.</w:t>
            </w:r>
          </w:p>
        </w:tc>
        <w:tc>
          <w:tcPr>
            <w:tcW w:w="2092" w:type="dxa"/>
          </w:tcPr>
          <w:p w:rsidR="005C77BA" w:rsidRPr="00141877" w:rsidRDefault="00A93532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A93532" w:rsidRPr="00141877" w:rsidRDefault="00A9353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Методическая работа:</w:t>
            </w:r>
          </w:p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Оформление сводной таблицы обследования детей на начало года</w:t>
            </w:r>
          </w:p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• Составление социального паспорта группы</w:t>
            </w:r>
          </w:p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Составление социального паспорта ДОУ</w:t>
            </w:r>
          </w:p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Обсуждение сценариев новогодних праздников,</w:t>
            </w:r>
          </w:p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организация работы по подготовке и проведению</w:t>
            </w:r>
          </w:p>
        </w:tc>
        <w:tc>
          <w:tcPr>
            <w:tcW w:w="2092" w:type="dxa"/>
          </w:tcPr>
          <w:p w:rsidR="005C77BA" w:rsidRPr="00141877" w:rsidRDefault="00A9353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C24AA6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shd w:val="clear" w:color="auto" w:fill="FFFFFF"/>
              </w:rPr>
              <w:t>Семинар «Организация </w:t>
            </w:r>
            <w:r w:rsidRPr="00141877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развивающей</w:t>
            </w:r>
            <w:r w:rsidRPr="00141877">
              <w:rPr>
                <w:rFonts w:ascii="Times New Roman" w:hAnsi="Times New Roman" w:cs="Times New Roman"/>
                <w:shd w:val="clear" w:color="auto" w:fill="FFFFFF"/>
              </w:rPr>
              <w:t> предметно-пространственной среды в </w:t>
            </w:r>
            <w:r w:rsidRPr="00141877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соответствии</w:t>
            </w:r>
            <w:r w:rsidRPr="00141877"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41877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с</w:t>
            </w:r>
            <w:r w:rsidRPr="00141877"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41877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 xml:space="preserve">ФГОС </w:t>
            </w:r>
            <w:proofErr w:type="gramStart"/>
            <w:r w:rsidRPr="00141877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ДО</w:t>
            </w:r>
            <w:proofErr w:type="gramEnd"/>
            <w:r w:rsidRPr="00141877">
              <w:rPr>
                <w:rFonts w:ascii="Times New Roman" w:hAnsi="Times New Roman" w:cs="Times New Roman"/>
                <w:b/>
                <w:shd w:val="clear" w:color="auto" w:fill="FFFFFF"/>
              </w:rPr>
              <w:t>»</w:t>
            </w:r>
          </w:p>
        </w:tc>
        <w:tc>
          <w:tcPr>
            <w:tcW w:w="2092" w:type="dxa"/>
          </w:tcPr>
          <w:p w:rsidR="00A93532" w:rsidRPr="00141877" w:rsidRDefault="00A93532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5C77BA" w:rsidRPr="00141877" w:rsidRDefault="00A9353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Консультации:</w:t>
            </w:r>
          </w:p>
          <w:p w:rsidR="005C77BA" w:rsidRPr="00141877" w:rsidRDefault="005C77BA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«Наблюдение как средство развития произвольного</w:t>
            </w:r>
          </w:p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внимания у детей дошкольного возраста»</w:t>
            </w:r>
          </w:p>
        </w:tc>
        <w:tc>
          <w:tcPr>
            <w:tcW w:w="2092" w:type="dxa"/>
          </w:tcPr>
          <w:p w:rsidR="005C77BA" w:rsidRPr="00141877" w:rsidRDefault="00A93532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7771E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Предупредительный контроль:</w:t>
            </w:r>
          </w:p>
          <w:p w:rsidR="003B0599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Анализ документации на группах.</w:t>
            </w:r>
          </w:p>
          <w:p w:rsidR="0047771E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5C77BA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Подготовка воспитателя </w:t>
            </w:r>
            <w:proofErr w:type="gramStart"/>
            <w:r w:rsidRPr="00141877">
              <w:rPr>
                <w:rFonts w:ascii="Times New Roman" w:hAnsi="Times New Roman" w:cs="Times New Roman"/>
              </w:rPr>
              <w:t>к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ОД</w:t>
            </w:r>
          </w:p>
          <w:p w:rsidR="0047771E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Тематический контроль:</w:t>
            </w:r>
          </w:p>
          <w:p w:rsidR="0047771E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Планирование и организация НОД в ДОУ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«Не страшны преграды, если мама рядом», развлечения,</w:t>
            </w:r>
            <w:r w:rsidR="003B0599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посвящённые Дню матери</w:t>
            </w:r>
          </w:p>
        </w:tc>
        <w:tc>
          <w:tcPr>
            <w:tcW w:w="2092" w:type="dxa"/>
          </w:tcPr>
          <w:p w:rsidR="005C77BA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47771E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Выставка рисунков «Загляните в мамины глаза»</w:t>
            </w:r>
          </w:p>
        </w:tc>
        <w:tc>
          <w:tcPr>
            <w:tcW w:w="2092" w:type="dxa"/>
          </w:tcPr>
          <w:p w:rsidR="005C77BA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47771E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Развлечения по плану воспитателей</w:t>
            </w:r>
            <w:r w:rsidR="005C77BA"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5C77BA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7771E" w:rsidRPr="00141877" w:rsidTr="00AA0BAA">
        <w:tc>
          <w:tcPr>
            <w:tcW w:w="567" w:type="dxa"/>
          </w:tcPr>
          <w:p w:rsidR="0047771E" w:rsidRPr="00141877" w:rsidRDefault="0047771E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7771E" w:rsidRPr="00141877" w:rsidRDefault="0047771E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Развлечения по плану 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41877">
              <w:rPr>
                <w:rFonts w:ascii="Times New Roman" w:hAnsi="Times New Roman" w:cs="Times New Roman"/>
              </w:rPr>
              <w:t>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ук-ля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47771E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5C77BA" w:rsidRPr="00141877" w:rsidRDefault="0047771E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Консультации по запросу родителей</w:t>
            </w:r>
          </w:p>
        </w:tc>
        <w:tc>
          <w:tcPr>
            <w:tcW w:w="2092" w:type="dxa"/>
          </w:tcPr>
          <w:p w:rsidR="005C77BA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77BA" w:rsidRPr="00141877" w:rsidTr="00AA0BAA">
        <w:tc>
          <w:tcPr>
            <w:tcW w:w="567" w:type="dxa"/>
          </w:tcPr>
          <w:p w:rsidR="005C77BA" w:rsidRPr="00141877" w:rsidRDefault="005C77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7771E" w:rsidRPr="00141877" w:rsidRDefault="0047771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Совместный праздник, посвящённый Дню</w:t>
            </w:r>
          </w:p>
          <w:p w:rsidR="005C77BA" w:rsidRPr="00141877" w:rsidRDefault="0047771E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матери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5C77BA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4E17F2" w:rsidRPr="00141877" w:rsidRDefault="004E17F2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D64568" w:rsidRPr="00141877" w:rsidTr="00777DB6">
        <w:tc>
          <w:tcPr>
            <w:tcW w:w="10597" w:type="dxa"/>
            <w:gridSpan w:val="3"/>
          </w:tcPr>
          <w:p w:rsidR="00D64568" w:rsidRPr="00141877" w:rsidRDefault="00D64568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 xml:space="preserve">Декабрь 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D64568" w:rsidRPr="00141877" w:rsidRDefault="00D64568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D64568" w:rsidRPr="00141877" w:rsidRDefault="00D64568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Инструктаж по охране жизни и здоровья детей в зимний период</w:t>
            </w:r>
          </w:p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(лёд, сосульки)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Заведующий, ответственный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ОТ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Инструктаж по ТБ при проведении новогодних праздников,</w:t>
            </w:r>
          </w:p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оказание первой медицинской помощи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Заведующий, ответственный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ОТ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Уточнение сроков проведения новогодних праздников</w:t>
            </w:r>
          </w:p>
        </w:tc>
        <w:tc>
          <w:tcPr>
            <w:tcW w:w="2092" w:type="dxa"/>
          </w:tcPr>
          <w:p w:rsidR="00263CF1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Приобретение ёлочных украшений</w:t>
            </w:r>
          </w:p>
        </w:tc>
        <w:tc>
          <w:tcPr>
            <w:tcW w:w="2092" w:type="dxa"/>
          </w:tcPr>
          <w:p w:rsidR="00263CF1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Работа по оформлению ДОУ к Новому году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63CF1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 xml:space="preserve">Смотр-конкурс </w:t>
            </w:r>
            <w:r w:rsidRPr="00141877">
              <w:rPr>
                <w:rFonts w:ascii="Times New Roman" w:hAnsi="Times New Roman" w:cs="Times New Roman"/>
              </w:rPr>
              <w:t>на лучшее оформление группы и участка д/</w:t>
            </w:r>
            <w:proofErr w:type="gramStart"/>
            <w:r w:rsidRPr="00141877">
              <w:rPr>
                <w:rFonts w:ascii="Times New Roman" w:hAnsi="Times New Roman" w:cs="Times New Roman"/>
              </w:rPr>
              <w:t>с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к</w:t>
            </w:r>
          </w:p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новогоднему празднику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Консультации:</w:t>
            </w:r>
          </w:p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«Сюжетно-ролевая игра как средство развития</w:t>
            </w:r>
          </w:p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произвольного внимания у детей дошкольного возраста»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Анализ заболеваемости воспитанников за первый квартал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Ст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.м</w:t>
            </w:r>
            <w:proofErr w:type="gramEnd"/>
            <w:r w:rsidRPr="00141877">
              <w:rPr>
                <w:rFonts w:ascii="Times New Roman" w:hAnsi="Times New Roman" w:cs="Times New Roman"/>
              </w:rPr>
              <w:t>едсестра</w:t>
            </w:r>
            <w:proofErr w:type="spellEnd"/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Соблюдение режима дня и организация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141877">
              <w:rPr>
                <w:rFonts w:ascii="Times New Roman" w:hAnsi="Times New Roman" w:cs="Times New Roman"/>
              </w:rPr>
              <w:t>-</w:t>
            </w:r>
          </w:p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образовательной работы группы с учётом сезона.</w:t>
            </w:r>
          </w:p>
          <w:p w:rsidR="00D64568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Проведение родительских собраний.</w:t>
            </w:r>
          </w:p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Предупредительный контроль:</w:t>
            </w:r>
          </w:p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Подготовка к праздничным мероприятиям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</w:rPr>
              <w:t>Анализ и итоги адаптационного периода</w:t>
            </w:r>
          </w:p>
        </w:tc>
        <w:tc>
          <w:tcPr>
            <w:tcW w:w="2092" w:type="dxa"/>
          </w:tcPr>
          <w:p w:rsidR="00263CF1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Ст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.м</w:t>
            </w:r>
            <w:proofErr w:type="gramEnd"/>
            <w:r w:rsidRPr="00141877">
              <w:rPr>
                <w:rFonts w:ascii="Times New Roman" w:hAnsi="Times New Roman" w:cs="Times New Roman"/>
              </w:rPr>
              <w:t>едсестра</w:t>
            </w:r>
            <w:proofErr w:type="spellEnd"/>
          </w:p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Подготовка новогодних утренников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63CF1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 xml:space="preserve">Физкультурные развлечения по плану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физ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.и</w:t>
            </w:r>
            <w:proofErr w:type="gramEnd"/>
            <w:r w:rsidRPr="00141877">
              <w:rPr>
                <w:rFonts w:ascii="Times New Roman" w:hAnsi="Times New Roman" w:cs="Times New Roman"/>
              </w:rPr>
              <w:t>нструктора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Развлечения по плану музыкального руководителя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Выставка новогодней игрушки 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263CF1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Акция «Наши пернатые друзья»</w:t>
            </w:r>
          </w:p>
        </w:tc>
        <w:tc>
          <w:tcPr>
            <w:tcW w:w="2092" w:type="dxa"/>
          </w:tcPr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Новогодние утренники.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63CF1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64568" w:rsidRPr="00141877" w:rsidTr="00AA0BAA">
        <w:tc>
          <w:tcPr>
            <w:tcW w:w="567" w:type="dxa"/>
          </w:tcPr>
          <w:p w:rsidR="00D64568" w:rsidRPr="00141877" w:rsidRDefault="00D6456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4568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Участие в выставке «Новогодняя игрушка своими руками – символ года</w:t>
            </w:r>
            <w:r w:rsidR="003B0599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2022»</w:t>
            </w:r>
          </w:p>
        </w:tc>
        <w:tc>
          <w:tcPr>
            <w:tcW w:w="2092" w:type="dxa"/>
          </w:tcPr>
          <w:p w:rsidR="003B0599" w:rsidRPr="00141877" w:rsidRDefault="003B0599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D64568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Консультации:</w:t>
            </w:r>
          </w:p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Рекомендации по организации безопасного отдыха детей</w:t>
            </w:r>
            <w:r w:rsidR="003B0599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в праздничные каникулы.</w:t>
            </w:r>
          </w:p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По запросам родителей</w:t>
            </w:r>
          </w:p>
        </w:tc>
        <w:tc>
          <w:tcPr>
            <w:tcW w:w="2092" w:type="dxa"/>
          </w:tcPr>
          <w:p w:rsidR="00263CF1" w:rsidRPr="00141877" w:rsidRDefault="003B059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Групповые родительские собрания</w:t>
            </w:r>
          </w:p>
        </w:tc>
        <w:tc>
          <w:tcPr>
            <w:tcW w:w="2092" w:type="dxa"/>
          </w:tcPr>
          <w:p w:rsidR="00263CF1" w:rsidRPr="00141877" w:rsidRDefault="002B347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C34109" w:rsidRPr="00141877" w:rsidTr="00AA0BAA">
        <w:tc>
          <w:tcPr>
            <w:tcW w:w="567" w:type="dxa"/>
          </w:tcPr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41877">
              <w:rPr>
                <w:rFonts w:ascii="Times New Roman" w:hAnsi="Times New Roman" w:cs="Times New Roman"/>
                <w:bCs/>
                <w:lang w:eastAsia="ru-RU"/>
              </w:rPr>
              <w:t>Консультация для родителей: «Классика для детей. Рекомендации по подбору музыкального репертуара»</w:t>
            </w:r>
          </w:p>
        </w:tc>
        <w:tc>
          <w:tcPr>
            <w:tcW w:w="2092" w:type="dxa"/>
          </w:tcPr>
          <w:p w:rsidR="002B347B" w:rsidRPr="00141877" w:rsidRDefault="002B347B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E17F2" w:rsidRPr="00141877" w:rsidRDefault="004E17F2" w:rsidP="00DD6C1B">
      <w:pPr>
        <w:jc w:val="both"/>
        <w:rPr>
          <w:rFonts w:ascii="Times New Roman" w:hAnsi="Times New Roman" w:cs="Times New Roman"/>
          <w:b/>
        </w:rPr>
      </w:pPr>
    </w:p>
    <w:p w:rsidR="00FE3933" w:rsidRPr="00141877" w:rsidRDefault="00FE3933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263CF1" w:rsidRPr="00141877" w:rsidTr="00777DB6">
        <w:tc>
          <w:tcPr>
            <w:tcW w:w="10597" w:type="dxa"/>
            <w:gridSpan w:val="3"/>
          </w:tcPr>
          <w:p w:rsidR="00263CF1" w:rsidRPr="00141877" w:rsidRDefault="009B1BAC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>Янва</w:t>
            </w:r>
            <w:r w:rsidR="00263CF1" w:rsidRPr="00141877">
              <w:rPr>
                <w:rFonts w:ascii="Times New Roman" w:hAnsi="Times New Roman" w:cs="Times New Roman"/>
                <w:b/>
                <w:bCs/>
              </w:rPr>
              <w:t xml:space="preserve">рь 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Пополнение информации на сайте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Инструктаж по охране жизни и здоровья детей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263CF1" w:rsidRPr="00141877" w:rsidRDefault="009B1BA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Проведение закаливающих мероприятий</w:t>
            </w:r>
          </w:p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Предупредительный контроль:</w:t>
            </w:r>
          </w:p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• Соблюдение правил внутреннего распорядка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Подготовка развлечений для детей:</w:t>
            </w:r>
          </w:p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Зимние игры и забавы</w:t>
            </w:r>
          </w:p>
          <w:p w:rsidR="00263CF1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• Кукольный театр</w:t>
            </w:r>
          </w:p>
        </w:tc>
        <w:tc>
          <w:tcPr>
            <w:tcW w:w="2092" w:type="dxa"/>
          </w:tcPr>
          <w:p w:rsidR="0057164B" w:rsidRPr="00141877" w:rsidRDefault="0057164B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Консультации</w:t>
            </w:r>
          </w:p>
          <w:p w:rsidR="00263CF1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« Роль сказок в развитии речи детей»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Неделя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педмастерства</w:t>
            </w:r>
            <w:proofErr w:type="spellEnd"/>
          </w:p>
          <w:p w:rsidR="00263CF1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Открытый просмотр образовательной деятельности по графику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Развлечение «Зимние игры и забавы»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Развлечения по плану музыкального руководителя</w:t>
            </w:r>
          </w:p>
        </w:tc>
        <w:tc>
          <w:tcPr>
            <w:tcW w:w="2092" w:type="dxa"/>
          </w:tcPr>
          <w:p w:rsidR="0057164B" w:rsidRPr="00141877" w:rsidRDefault="0057164B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Изменение информации в родительском уголке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Пополнение информации для родителей по темам годовых</w:t>
            </w:r>
            <w:r w:rsidR="0057164B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63CF1" w:rsidRPr="00141877" w:rsidTr="00AA0BAA">
        <w:tc>
          <w:tcPr>
            <w:tcW w:w="567" w:type="dxa"/>
          </w:tcPr>
          <w:p w:rsidR="00263CF1" w:rsidRPr="00141877" w:rsidRDefault="00263C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63CF1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Совместное проведение недели зимних игр и забав</w:t>
            </w:r>
          </w:p>
        </w:tc>
        <w:tc>
          <w:tcPr>
            <w:tcW w:w="2092" w:type="dxa"/>
          </w:tcPr>
          <w:p w:rsidR="00263CF1" w:rsidRPr="00141877" w:rsidRDefault="005716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4E17F2" w:rsidRPr="00141877" w:rsidRDefault="004E17F2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9B1BAC" w:rsidRPr="00141877" w:rsidTr="00777DB6">
        <w:tc>
          <w:tcPr>
            <w:tcW w:w="10597" w:type="dxa"/>
            <w:gridSpan w:val="3"/>
          </w:tcPr>
          <w:p w:rsidR="009B1BAC" w:rsidRPr="00141877" w:rsidRDefault="009B1BAC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 xml:space="preserve">Февраль 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Проведение производственного контроля в ДОУ</w:t>
            </w:r>
          </w:p>
        </w:tc>
        <w:tc>
          <w:tcPr>
            <w:tcW w:w="2092" w:type="dxa"/>
          </w:tcPr>
          <w:p w:rsidR="009B1BAC" w:rsidRPr="00141877" w:rsidRDefault="00DA192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Инструктажи по профилактике гриппа и ОРВИ в период</w:t>
            </w:r>
            <w:r w:rsidR="00DA192B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эпидемиологического неблагополучия. Требования к</w:t>
            </w:r>
            <w:r w:rsidR="00DA192B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санитарному содержанию помещений и дезинфекционные</w:t>
            </w:r>
            <w:r w:rsidR="00DA192B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092" w:type="dxa"/>
          </w:tcPr>
          <w:p w:rsidR="009B1BAC" w:rsidRPr="00141877" w:rsidRDefault="00DA192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DA192B" w:rsidRPr="00141877" w:rsidRDefault="00DA192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Ст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.м</w:t>
            </w:r>
            <w:proofErr w:type="gramEnd"/>
            <w:r w:rsidRPr="00141877">
              <w:rPr>
                <w:rFonts w:ascii="Times New Roman" w:hAnsi="Times New Roman" w:cs="Times New Roman"/>
              </w:rPr>
              <w:t>едсестра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Подготовка к педагогическому совету №3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«Организация </w:t>
            </w:r>
            <w:r w:rsidRPr="00141877">
              <w:rPr>
                <w:rStyle w:val="a5"/>
                <w:rFonts w:ascii="Times New Roman" w:hAnsi="Times New Roman" w:cs="Times New Roman"/>
                <w:u w:val="single"/>
                <w:bdr w:val="none" w:sz="0" w:space="0" w:color="auto" w:frame="1"/>
                <w:shd w:val="clear" w:color="auto" w:fill="FFFFFF"/>
              </w:rPr>
              <w:t>работы ДОУ по социально-коммуникативному развитию дошкольников в соответствии с ФГОС дошкольного образования</w:t>
            </w:r>
            <w:r w:rsidRPr="00141877">
              <w:rPr>
                <w:rFonts w:ascii="Times New Roman" w:hAnsi="Times New Roman" w:cs="Times New Roman"/>
                <w:u w:val="single"/>
                <w:shd w:val="clear" w:color="auto" w:fill="FFFFFF"/>
              </w:rPr>
              <w:t>»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Изучение методической литературы по теме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Оказание помощи педагогу в подготовке материала для консультации по теме педсовета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  <w:b/>
                <w:bCs/>
              </w:rPr>
              <w:t>Тематический контроль</w:t>
            </w:r>
            <w:r w:rsidRPr="00141877">
              <w:rPr>
                <w:rFonts w:ascii="Times New Roman" w:hAnsi="Times New Roman" w:cs="Times New Roman"/>
                <w:bCs/>
              </w:rPr>
              <w:t>:</w:t>
            </w:r>
            <w:r w:rsidRPr="00141877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«Состояние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-образовательной работы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924FD7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41877">
              <w:rPr>
                <w:rStyle w:val="a5"/>
                <w:rFonts w:ascii="Times New Roman" w:hAnsi="Times New Roman" w:cs="Times New Roman"/>
                <w:b w:val="0"/>
                <w:u w:val="single"/>
                <w:bdr w:val="none" w:sz="0" w:space="0" w:color="auto" w:frame="1"/>
                <w:shd w:val="clear" w:color="auto" w:fill="FFFFFF"/>
              </w:rPr>
              <w:t>по социально-коммуникативному развитию дошкольников в соответствии с ФГОС дошкольного образования</w:t>
            </w:r>
            <w:r w:rsidRPr="00141877">
              <w:rPr>
                <w:rFonts w:ascii="Times New Roman" w:hAnsi="Times New Roman" w:cs="Times New Roman"/>
                <w:u w:val="single"/>
                <w:shd w:val="clear" w:color="auto" w:fill="FFFFFF"/>
              </w:rPr>
              <w:t>»</w:t>
            </w:r>
          </w:p>
        </w:tc>
        <w:tc>
          <w:tcPr>
            <w:tcW w:w="2092" w:type="dxa"/>
          </w:tcPr>
          <w:p w:rsidR="009B1BAC" w:rsidRPr="00141877" w:rsidRDefault="00DA192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DA192B" w:rsidRPr="00141877" w:rsidRDefault="00DA192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Подготовка праздника, посвящённого Дню защитника Отечества</w:t>
            </w:r>
          </w:p>
        </w:tc>
        <w:tc>
          <w:tcPr>
            <w:tcW w:w="2092" w:type="dxa"/>
          </w:tcPr>
          <w:p w:rsidR="00873AF6" w:rsidRPr="00141877" w:rsidRDefault="00873AF6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9B1BAC" w:rsidRPr="00141877" w:rsidRDefault="00873AF6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Консультации« Задачи эстетического воспитания в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.д</w:t>
            </w:r>
            <w:proofErr w:type="gramEnd"/>
            <w:r w:rsidRPr="00141877">
              <w:rPr>
                <w:rFonts w:ascii="Times New Roman" w:hAnsi="Times New Roman" w:cs="Times New Roman"/>
              </w:rPr>
              <w:t>еятельности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и их решение»</w:t>
            </w:r>
          </w:p>
        </w:tc>
        <w:tc>
          <w:tcPr>
            <w:tcW w:w="2092" w:type="dxa"/>
          </w:tcPr>
          <w:p w:rsidR="00873AF6" w:rsidRPr="00141877" w:rsidRDefault="00873AF6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Текущий контроль «Изучение состояния работы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формированию у детей ОБЖ»</w:t>
            </w:r>
          </w:p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Оперативный контроль «Формирование культурно –</w:t>
            </w:r>
          </w:p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гигиенических навыков детей младшего дошкольного возраста</w:t>
            </w:r>
            <w:r w:rsidRPr="00141877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092" w:type="dxa"/>
          </w:tcPr>
          <w:p w:rsidR="0001501D" w:rsidRPr="00141877" w:rsidRDefault="0001501D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Неделя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педмастерства</w:t>
            </w:r>
            <w:proofErr w:type="spellEnd"/>
          </w:p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Открытый просмотр образовательной деятельности по графику</w:t>
            </w:r>
          </w:p>
        </w:tc>
        <w:tc>
          <w:tcPr>
            <w:tcW w:w="2092" w:type="dxa"/>
          </w:tcPr>
          <w:p w:rsidR="009B1BAC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Развлечение, посвящённое Дню защитника Отечества</w:t>
            </w:r>
          </w:p>
        </w:tc>
        <w:tc>
          <w:tcPr>
            <w:tcW w:w="2092" w:type="dxa"/>
          </w:tcPr>
          <w:p w:rsidR="0001501D" w:rsidRPr="00141877" w:rsidRDefault="0001501D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9B1BAC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Спартакиада по продвижению</w:t>
            </w:r>
          </w:p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«Всероссийского физкультурно-спортивного</w:t>
            </w:r>
          </w:p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комплекса ГТО «Спорт я и моя семья» на</w:t>
            </w:r>
            <w:r w:rsidR="0001501D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базе всех ДОУ</w:t>
            </w:r>
          </w:p>
        </w:tc>
        <w:tc>
          <w:tcPr>
            <w:tcW w:w="2092" w:type="dxa"/>
          </w:tcPr>
          <w:p w:rsidR="0001501D" w:rsidRPr="00141877" w:rsidRDefault="0001501D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B44A35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Изготовление подарков для пап</w:t>
            </w:r>
          </w:p>
        </w:tc>
        <w:tc>
          <w:tcPr>
            <w:tcW w:w="2092" w:type="dxa"/>
          </w:tcPr>
          <w:p w:rsidR="009B1BAC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01501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Декада родного языка,</w:t>
            </w:r>
            <w:r w:rsidR="00B44A35" w:rsidRPr="001418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44A35" w:rsidRPr="00141877">
              <w:rPr>
                <w:rFonts w:ascii="Times New Roman" w:hAnsi="Times New Roman" w:cs="Times New Roman"/>
              </w:rPr>
              <w:t>посвященному</w:t>
            </w:r>
            <w:proofErr w:type="gramEnd"/>
          </w:p>
          <w:p w:rsidR="009B1BAC" w:rsidRPr="00141877" w:rsidRDefault="00B44A35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М.Джалилю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</w:t>
            </w:r>
            <w:r w:rsidR="009B1BAC" w:rsidRPr="00141877">
              <w:rPr>
                <w:rFonts w:ascii="Times New Roman" w:hAnsi="Times New Roman" w:cs="Times New Roman"/>
              </w:rPr>
              <w:t xml:space="preserve">Мероприятие посвященное дню родного языка. Стар. </w:t>
            </w:r>
            <w:proofErr w:type="spellStart"/>
            <w:r w:rsidR="009B1BAC" w:rsidRPr="00141877">
              <w:rPr>
                <w:rFonts w:ascii="Times New Roman" w:hAnsi="Times New Roman" w:cs="Times New Roman"/>
              </w:rPr>
              <w:t>гр</w:t>
            </w:r>
            <w:proofErr w:type="gramStart"/>
            <w:r w:rsidR="009B1BAC" w:rsidRPr="00141877">
              <w:rPr>
                <w:rFonts w:ascii="Times New Roman" w:hAnsi="Times New Roman" w:cs="Times New Roman"/>
              </w:rPr>
              <w:t>.</w:t>
            </w:r>
            <w:r w:rsidR="0001501D" w:rsidRPr="00141877">
              <w:rPr>
                <w:rFonts w:ascii="Times New Roman" w:hAnsi="Times New Roman" w:cs="Times New Roman"/>
              </w:rPr>
              <w:t>п</w:t>
            </w:r>
            <w:proofErr w:type="gramEnd"/>
            <w:r w:rsidR="0001501D" w:rsidRPr="00141877">
              <w:rPr>
                <w:rFonts w:ascii="Times New Roman" w:hAnsi="Times New Roman" w:cs="Times New Roman"/>
              </w:rPr>
              <w:t>одг.гр</w:t>
            </w:r>
            <w:proofErr w:type="spellEnd"/>
            <w:r w:rsidR="0001501D"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9B1BAC" w:rsidRPr="00141877" w:rsidRDefault="0001501D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01501D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Педагог по обучению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тат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.я</w:t>
            </w:r>
            <w:proofErr w:type="gramEnd"/>
            <w:r w:rsidRPr="0014187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КВН с русскоязычными детьми «Играя</w:t>
            </w:r>
            <w:proofErr w:type="gramStart"/>
            <w:r w:rsidRPr="00141877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учим татарский язык»</w:t>
            </w:r>
          </w:p>
        </w:tc>
        <w:tc>
          <w:tcPr>
            <w:tcW w:w="2092" w:type="dxa"/>
          </w:tcPr>
          <w:p w:rsidR="00B44A35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Педагог по обучению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тат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.я</w:t>
            </w:r>
            <w:proofErr w:type="gramEnd"/>
            <w:r w:rsidRPr="0014187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Развлечение «Здравствуй Масленица, да</w:t>
            </w:r>
          </w:p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широкая!»</w:t>
            </w:r>
          </w:p>
        </w:tc>
        <w:tc>
          <w:tcPr>
            <w:tcW w:w="2092" w:type="dxa"/>
          </w:tcPr>
          <w:p w:rsidR="0001501D" w:rsidRPr="00141877" w:rsidRDefault="0001501D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B44A35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Привлечение родителей к подготовке праздника, посвящённого</w:t>
            </w:r>
            <w:r w:rsidR="0001501D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Дню защитника Отечества</w:t>
            </w:r>
          </w:p>
        </w:tc>
        <w:tc>
          <w:tcPr>
            <w:tcW w:w="2092" w:type="dxa"/>
          </w:tcPr>
          <w:p w:rsidR="0001501D" w:rsidRPr="00141877" w:rsidRDefault="0001501D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9B1BAC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Консультации для родителей с разной тематикой в зависимости</w:t>
            </w:r>
            <w:r w:rsidR="0001501D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от возраста детей и запросов родителей</w:t>
            </w:r>
          </w:p>
        </w:tc>
        <w:tc>
          <w:tcPr>
            <w:tcW w:w="2092" w:type="dxa"/>
          </w:tcPr>
          <w:p w:rsidR="009B1BAC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Оформление родительских уголков перед предстоящим праздником</w:t>
            </w:r>
          </w:p>
        </w:tc>
        <w:tc>
          <w:tcPr>
            <w:tcW w:w="2092" w:type="dxa"/>
          </w:tcPr>
          <w:p w:rsidR="009B1BAC" w:rsidRPr="00141877" w:rsidRDefault="0001501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9B1BAC" w:rsidRPr="00141877" w:rsidRDefault="009B1BAC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9B1BAC" w:rsidRPr="00141877" w:rsidTr="00777DB6">
        <w:tc>
          <w:tcPr>
            <w:tcW w:w="10597" w:type="dxa"/>
            <w:gridSpan w:val="3"/>
          </w:tcPr>
          <w:p w:rsidR="009B1BAC" w:rsidRPr="00141877" w:rsidRDefault="009B1BAC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 xml:space="preserve">Март 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F422F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Проверка сохранности имущества и санитарного состояния</w:t>
            </w:r>
            <w:r w:rsidR="00327820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помещений</w:t>
            </w:r>
          </w:p>
        </w:tc>
        <w:tc>
          <w:tcPr>
            <w:tcW w:w="2092" w:type="dxa"/>
          </w:tcPr>
          <w:p w:rsidR="00327820" w:rsidRPr="00141877" w:rsidRDefault="00327820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Поздравление коллектива с международным женским днём</w:t>
            </w:r>
          </w:p>
        </w:tc>
        <w:tc>
          <w:tcPr>
            <w:tcW w:w="2092" w:type="dxa"/>
          </w:tcPr>
          <w:p w:rsidR="00327820" w:rsidRPr="00141877" w:rsidRDefault="00327820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89472F" w:rsidRPr="00141877" w:rsidRDefault="00963F5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141877">
              <w:rPr>
                <w:rFonts w:ascii="Times New Roman" w:hAnsi="Times New Roman" w:cs="Times New Roman"/>
                <w:b/>
                <w:bCs/>
                <w:u w:val="single"/>
              </w:rPr>
              <w:t>Педсовет № 3</w:t>
            </w:r>
            <w:r w:rsidR="0089472F" w:rsidRPr="00141877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="0089472F" w:rsidRPr="00141877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«Организация </w:t>
            </w:r>
            <w:r w:rsidR="0089472F" w:rsidRPr="00141877">
              <w:rPr>
                <w:rStyle w:val="a5"/>
                <w:rFonts w:ascii="Times New Roman" w:hAnsi="Times New Roman" w:cs="Times New Roman"/>
                <w:u w:val="single"/>
                <w:bdr w:val="none" w:sz="0" w:space="0" w:color="auto" w:frame="1"/>
                <w:shd w:val="clear" w:color="auto" w:fill="FFFFFF"/>
              </w:rPr>
              <w:t>работы ДОУ по социально-коммуникативному развитию дошкольников в соответствии с ФГОС дошкольного образования</w:t>
            </w:r>
            <w:r w:rsidR="0089472F" w:rsidRPr="00141877">
              <w:rPr>
                <w:rFonts w:ascii="Times New Roman" w:hAnsi="Times New Roman" w:cs="Times New Roman"/>
                <w:u w:val="single"/>
                <w:shd w:val="clear" w:color="auto" w:fill="FFFFFF"/>
              </w:rPr>
              <w:t>»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ЦЕЛЬ:</w:t>
            </w: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Систематизировать знания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педагогов ДОО о социально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–к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оммуникативном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gramStart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развитии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в условиях реализации ФГОС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педсовета: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1.Сообщение «Актуальность образовательной области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«Социально – коммуникативное развитие» в рамках реализации ФГОС» </w:t>
            </w:r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(Хакимова Г.Ф.)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2.«Использование игровых технологий в социально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–л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ичностном развитии дошкольников» (мастер – класс </w:t>
            </w:r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Денисова С.А.</w:t>
            </w: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3.Сообщение «Организация развивающей среды по образовательной области «Социально –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коммуникативное развитие» </w:t>
            </w:r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(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Миникаева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Н.А.,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Ахсанова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А.В.)</w:t>
            </w:r>
          </w:p>
          <w:p w:rsidR="0089472F" w:rsidRPr="00141877" w:rsidRDefault="0089472F" w:rsidP="00DD6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4.Сообщение «Социально – коммуникативное развитие детей дошкольного возраста в процессе игры» </w:t>
            </w:r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(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Нуруллина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Э.К.)</w:t>
            </w:r>
          </w:p>
          <w:p w:rsidR="0089472F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 xml:space="preserve">5. Итоги тематического контроля «Состояние </w:t>
            </w:r>
            <w:proofErr w:type="spellStart"/>
            <w:r w:rsidRPr="00141877">
              <w:rPr>
                <w:rFonts w:ascii="Times New Roman" w:hAnsi="Times New Roman" w:cs="Times New Roman"/>
                <w:u w:val="single"/>
              </w:rPr>
              <w:t>воспитательно</w:t>
            </w:r>
            <w:proofErr w:type="spellEnd"/>
            <w:r w:rsidRPr="00141877">
              <w:rPr>
                <w:rFonts w:ascii="Times New Roman" w:hAnsi="Times New Roman" w:cs="Times New Roman"/>
                <w:u w:val="single"/>
              </w:rPr>
              <w:t xml:space="preserve">-образовательной работы </w:t>
            </w:r>
            <w:proofErr w:type="gramStart"/>
            <w:r w:rsidRPr="00141877">
              <w:rPr>
                <w:rFonts w:ascii="Times New Roman" w:hAnsi="Times New Roman" w:cs="Times New Roman"/>
                <w:u w:val="single"/>
              </w:rPr>
              <w:t>по</w:t>
            </w:r>
            <w:proofErr w:type="gramEnd"/>
          </w:p>
          <w:p w:rsidR="0089472F" w:rsidRPr="00141877" w:rsidRDefault="0027608E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 xml:space="preserve">Социально – коммуникативному развитию </w:t>
            </w:r>
            <w:r w:rsidR="0089472F" w:rsidRPr="00141877">
              <w:rPr>
                <w:rFonts w:ascii="Times New Roman" w:hAnsi="Times New Roman" w:cs="Times New Roman"/>
                <w:u w:val="single"/>
              </w:rPr>
              <w:t xml:space="preserve">детей </w:t>
            </w:r>
            <w:proofErr w:type="gramStart"/>
            <w:r w:rsidR="0089472F" w:rsidRPr="00141877">
              <w:rPr>
                <w:rFonts w:ascii="Times New Roman" w:hAnsi="Times New Roman" w:cs="Times New Roman"/>
                <w:u w:val="single"/>
              </w:rPr>
              <w:t>дошкольного</w:t>
            </w:r>
            <w:proofErr w:type="gramEnd"/>
          </w:p>
          <w:p w:rsidR="009B1BAC" w:rsidRPr="00141877" w:rsidRDefault="0089472F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 xml:space="preserve">возраста» (заведующий </w:t>
            </w:r>
            <w:proofErr w:type="spellStart"/>
            <w:r w:rsidRPr="00141877">
              <w:rPr>
                <w:rFonts w:ascii="Times New Roman" w:hAnsi="Times New Roman" w:cs="Times New Roman"/>
                <w:b/>
                <w:u w:val="single"/>
              </w:rPr>
              <w:t>Зямалова</w:t>
            </w:r>
            <w:proofErr w:type="spellEnd"/>
            <w:r w:rsidRPr="00141877">
              <w:rPr>
                <w:rFonts w:ascii="Times New Roman" w:hAnsi="Times New Roman" w:cs="Times New Roman"/>
                <w:b/>
                <w:u w:val="single"/>
              </w:rPr>
              <w:t xml:space="preserve"> Г.Ф.)</w:t>
            </w:r>
            <w:r w:rsidRPr="0014187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92" w:type="dxa"/>
          </w:tcPr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9B1BAC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Консультации:</w:t>
            </w:r>
          </w:p>
          <w:p w:rsidR="009B1BAC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«Современные проблемы взаимодействия детского сада</w:t>
            </w:r>
            <w:r w:rsidR="005957D4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и семьи»</w:t>
            </w:r>
          </w:p>
        </w:tc>
        <w:tc>
          <w:tcPr>
            <w:tcW w:w="2092" w:type="dxa"/>
          </w:tcPr>
          <w:p w:rsidR="009B1BAC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Организация </w:t>
            </w:r>
            <w:proofErr w:type="gramStart"/>
            <w:r w:rsidRPr="00141877">
              <w:rPr>
                <w:rFonts w:ascii="Times New Roman" w:hAnsi="Times New Roman" w:cs="Times New Roman"/>
              </w:rPr>
              <w:t>совместной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и самостоятельной</w:t>
            </w:r>
          </w:p>
          <w:p w:rsidR="009B1BAC" w:rsidRPr="00141877" w:rsidRDefault="0001754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деятельности в первой половине дня</w:t>
            </w:r>
          </w:p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Предупредительный контроль:</w:t>
            </w:r>
          </w:p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Подготовка к праздничным мероприятиям</w:t>
            </w:r>
          </w:p>
          <w:p w:rsidR="004A7C76" w:rsidRPr="00141877" w:rsidRDefault="004A7C76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Тематический контроль</w:t>
            </w:r>
            <w:proofErr w:type="gramStart"/>
            <w:r w:rsidRPr="0014187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«Организация театрализованной</w:t>
            </w:r>
            <w:r w:rsidR="008B2567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деятельности с детьми дошкольного</w:t>
            </w:r>
            <w:r w:rsidR="008B2567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возраста»</w:t>
            </w:r>
          </w:p>
        </w:tc>
        <w:tc>
          <w:tcPr>
            <w:tcW w:w="2092" w:type="dxa"/>
          </w:tcPr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Оформление родит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41877">
              <w:rPr>
                <w:rFonts w:ascii="Times New Roman" w:hAnsi="Times New Roman" w:cs="Times New Roman"/>
              </w:rPr>
              <w:t>у</w:t>
            </w:r>
            <w:proofErr w:type="gramEnd"/>
            <w:r w:rsidRPr="00141877">
              <w:rPr>
                <w:rFonts w:ascii="Times New Roman" w:hAnsi="Times New Roman" w:cs="Times New Roman"/>
              </w:rPr>
              <w:t>голков перед предстоящим праздником</w:t>
            </w:r>
          </w:p>
        </w:tc>
        <w:tc>
          <w:tcPr>
            <w:tcW w:w="2092" w:type="dxa"/>
          </w:tcPr>
          <w:p w:rsidR="009B1BAC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Подготовка и проведение праздника 8 марта во всех группах</w:t>
            </w:r>
          </w:p>
        </w:tc>
        <w:tc>
          <w:tcPr>
            <w:tcW w:w="2092" w:type="dxa"/>
          </w:tcPr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9B1BAC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Неделя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педмастерства</w:t>
            </w:r>
            <w:proofErr w:type="spellEnd"/>
          </w:p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Открытый просмотр образовательной деятельности по графику</w:t>
            </w:r>
          </w:p>
        </w:tc>
        <w:tc>
          <w:tcPr>
            <w:tcW w:w="2092" w:type="dxa"/>
          </w:tcPr>
          <w:p w:rsidR="0001754B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5F0D" w:rsidRPr="00141877" w:rsidTr="00AA0BAA">
        <w:tc>
          <w:tcPr>
            <w:tcW w:w="567" w:type="dxa"/>
          </w:tcPr>
          <w:p w:rsidR="00B45F0D" w:rsidRPr="00141877" w:rsidRDefault="00B45F0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Праздники, посвящённые 8 марта</w:t>
            </w:r>
          </w:p>
        </w:tc>
        <w:tc>
          <w:tcPr>
            <w:tcW w:w="2092" w:type="dxa"/>
          </w:tcPr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B45F0D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45F0D" w:rsidRPr="00141877" w:rsidTr="00AA0BAA">
        <w:tc>
          <w:tcPr>
            <w:tcW w:w="567" w:type="dxa"/>
          </w:tcPr>
          <w:p w:rsidR="00B45F0D" w:rsidRPr="00141877" w:rsidRDefault="00B45F0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Выставка детских рисунков «Мама-солнышко </w:t>
            </w:r>
            <w:proofErr w:type="gramStart"/>
            <w:r w:rsidRPr="00141877">
              <w:rPr>
                <w:rFonts w:ascii="Times New Roman" w:hAnsi="Times New Roman" w:cs="Times New Roman"/>
              </w:rPr>
              <w:t>моё</w:t>
            </w:r>
            <w:proofErr w:type="gramEnd"/>
            <w:r w:rsidRPr="001418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2" w:type="dxa"/>
          </w:tcPr>
          <w:p w:rsidR="00B45F0D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45F0D" w:rsidRPr="00141877" w:rsidTr="00AA0BAA">
        <w:tc>
          <w:tcPr>
            <w:tcW w:w="567" w:type="dxa"/>
          </w:tcPr>
          <w:p w:rsidR="00B45F0D" w:rsidRPr="00141877" w:rsidRDefault="00B45F0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Изготовление подарков для мам и бабушек</w:t>
            </w:r>
          </w:p>
        </w:tc>
        <w:tc>
          <w:tcPr>
            <w:tcW w:w="2092" w:type="dxa"/>
          </w:tcPr>
          <w:p w:rsidR="00B45F0D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Нәү</w:t>
            </w:r>
            <w:proofErr w:type="gramStart"/>
            <w:r w:rsidRPr="00141877">
              <w:rPr>
                <w:rFonts w:ascii="Times New Roman" w:hAnsi="Times New Roman" w:cs="Times New Roman"/>
              </w:rPr>
              <w:t>р</w:t>
            </w:r>
            <w:proofErr w:type="gramEnd"/>
            <w:r w:rsidRPr="00141877">
              <w:rPr>
                <w:rFonts w:ascii="Times New Roman" w:hAnsi="Times New Roman" w:cs="Times New Roman"/>
              </w:rPr>
              <w:t>үз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бәйрәме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– праздник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B44A35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Педагог по обучению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тат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.я</w:t>
            </w:r>
            <w:proofErr w:type="gramEnd"/>
            <w:r w:rsidRPr="0014187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34109" w:rsidRPr="00141877" w:rsidTr="00AA0BAA">
        <w:tc>
          <w:tcPr>
            <w:tcW w:w="567" w:type="dxa"/>
          </w:tcPr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C34109" w:rsidRPr="00141877" w:rsidRDefault="00C34109" w:rsidP="00DD6C1B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41877">
              <w:rPr>
                <w:rFonts w:ascii="Times New Roman" w:hAnsi="Times New Roman" w:cs="Times New Roman"/>
                <w:bCs/>
                <w:lang w:eastAsia="ru-RU"/>
              </w:rPr>
              <w:t>Консультация для родителей: «Музыкальные инструменты и музыкальные игрушки и игры как фактор успешного развития музыкальных способностей ребёнка в домашних условиях».</w:t>
            </w:r>
          </w:p>
        </w:tc>
        <w:tc>
          <w:tcPr>
            <w:tcW w:w="2092" w:type="dxa"/>
          </w:tcPr>
          <w:p w:rsidR="00C34109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Консультации для родителей с разной тематикой в зависимости</w:t>
            </w:r>
          </w:p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от возраста детей и запросов родителей</w:t>
            </w:r>
          </w:p>
        </w:tc>
        <w:tc>
          <w:tcPr>
            <w:tcW w:w="2092" w:type="dxa"/>
          </w:tcPr>
          <w:p w:rsidR="009B1BAC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B1BAC" w:rsidRPr="00141877" w:rsidTr="00AA0BAA">
        <w:tc>
          <w:tcPr>
            <w:tcW w:w="567" w:type="dxa"/>
          </w:tcPr>
          <w:p w:rsidR="009B1BAC" w:rsidRPr="00141877" w:rsidRDefault="009B1BA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9B1BAC" w:rsidRPr="00141877" w:rsidRDefault="009B1BAC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Оформление родительских уголков перед предстоящим праздником</w:t>
            </w:r>
          </w:p>
        </w:tc>
        <w:tc>
          <w:tcPr>
            <w:tcW w:w="2092" w:type="dxa"/>
          </w:tcPr>
          <w:p w:rsidR="009B1BAC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4E17F2" w:rsidRPr="00141877" w:rsidRDefault="004E17F2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01754B" w:rsidRPr="00141877" w:rsidTr="00777DB6">
        <w:tc>
          <w:tcPr>
            <w:tcW w:w="10597" w:type="dxa"/>
            <w:gridSpan w:val="3"/>
          </w:tcPr>
          <w:p w:rsidR="0001754B" w:rsidRPr="00141877" w:rsidRDefault="0001754B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 xml:space="preserve">Апрель 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705110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Экологические субботники по уборке территории в ДОУ</w:t>
            </w:r>
          </w:p>
        </w:tc>
        <w:tc>
          <w:tcPr>
            <w:tcW w:w="2092" w:type="dxa"/>
          </w:tcPr>
          <w:p w:rsidR="0001754B" w:rsidRPr="00141877" w:rsidRDefault="00857465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705110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Инструктаж всех сотрудников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ОТ</w:t>
            </w:r>
          </w:p>
        </w:tc>
        <w:tc>
          <w:tcPr>
            <w:tcW w:w="2092" w:type="dxa"/>
          </w:tcPr>
          <w:p w:rsidR="0001754B" w:rsidRPr="00141877" w:rsidRDefault="0085746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Заведующий, ответственный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ОТ</w:t>
            </w:r>
          </w:p>
        </w:tc>
      </w:tr>
      <w:tr w:rsidR="0001754B" w:rsidRPr="00141877" w:rsidTr="00AA0BAA">
        <w:trPr>
          <w:trHeight w:val="368"/>
        </w:trPr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705110" w:rsidRPr="00141877" w:rsidRDefault="00705110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</w:rPr>
              <w:t>Подготовка к итоговому педсовету №</w:t>
            </w:r>
            <w:r w:rsidRPr="00141877">
              <w:rPr>
                <w:rFonts w:ascii="Times New Roman" w:hAnsi="Times New Roman" w:cs="Times New Roman"/>
              </w:rPr>
              <w:t>4:</w:t>
            </w:r>
          </w:p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1. Анализ выполнения годовых задач 2020- 2021уч</w:t>
            </w:r>
            <w:proofErr w:type="gramStart"/>
            <w:r w:rsidRPr="00141877">
              <w:rPr>
                <w:rFonts w:ascii="Times New Roman" w:hAnsi="Times New Roman" w:cs="Times New Roman"/>
              </w:rPr>
              <w:t>.г</w:t>
            </w:r>
            <w:proofErr w:type="gramEnd"/>
            <w:r w:rsidRPr="00141877">
              <w:rPr>
                <w:rFonts w:ascii="Times New Roman" w:hAnsi="Times New Roman" w:cs="Times New Roman"/>
              </w:rPr>
              <w:t>од.</w:t>
            </w:r>
          </w:p>
          <w:p w:rsidR="008B2567" w:rsidRPr="00141877" w:rsidRDefault="008B256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2.Результаты работы педагогического коллектива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реализации ФГОС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в педагогический процесс</w:t>
            </w:r>
          </w:p>
          <w:p w:rsidR="008B2567" w:rsidRPr="00141877" w:rsidRDefault="008B256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3.Эффективность кружковой работы и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дополнительных</w:t>
            </w:r>
            <w:proofErr w:type="gramEnd"/>
          </w:p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образовательных услуг </w:t>
            </w:r>
          </w:p>
          <w:p w:rsidR="008B2567" w:rsidRPr="00141877" w:rsidRDefault="008B256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4. Анализ работы педагогического коллектива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B2567" w:rsidRPr="00141877" w:rsidRDefault="008B256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реализации обучения детей двум государственным</w:t>
            </w:r>
          </w:p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языкам РТ</w:t>
            </w:r>
          </w:p>
          <w:p w:rsidR="008B2567" w:rsidRPr="00141877" w:rsidRDefault="008B256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5. Утверждение плана работы на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летне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-</w:t>
            </w:r>
          </w:p>
          <w:p w:rsidR="008B2567" w:rsidRPr="00141877" w:rsidRDefault="008B2567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оздоровительный период, режима дня </w:t>
            </w:r>
            <w:proofErr w:type="gramStart"/>
            <w:r w:rsidRPr="00141877">
              <w:rPr>
                <w:rFonts w:ascii="Times New Roman" w:hAnsi="Times New Roman" w:cs="Times New Roman"/>
              </w:rPr>
              <w:t>на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теплый</w:t>
            </w:r>
          </w:p>
          <w:p w:rsidR="008B2567" w:rsidRPr="00141877" w:rsidRDefault="008B2567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период (на лето)</w:t>
            </w:r>
            <w:proofErr w:type="gramStart"/>
            <w:r w:rsidRPr="00141877">
              <w:rPr>
                <w:rFonts w:ascii="Times New Roman" w:hAnsi="Times New Roman" w:cs="Times New Roman"/>
              </w:rPr>
              <w:t>.Т</w:t>
            </w:r>
            <w:proofErr w:type="gramEnd"/>
            <w:r w:rsidRPr="00141877">
              <w:rPr>
                <w:rFonts w:ascii="Times New Roman" w:hAnsi="Times New Roman" w:cs="Times New Roman"/>
              </w:rPr>
              <w:t>ворческие задания на летний период работы</w:t>
            </w:r>
          </w:p>
          <w:p w:rsidR="0001754B" w:rsidRPr="00141877" w:rsidRDefault="008B2567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6. Составление проекта годового плана работы на 2022-2023 учебный год.</w:t>
            </w:r>
          </w:p>
        </w:tc>
        <w:tc>
          <w:tcPr>
            <w:tcW w:w="2092" w:type="dxa"/>
          </w:tcPr>
          <w:p w:rsidR="0001754B" w:rsidRPr="00141877" w:rsidRDefault="00857465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857465" w:rsidRPr="00141877" w:rsidRDefault="0085746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Проведение итогового мониторинга нормативного развития</w:t>
            </w:r>
            <w:r w:rsidR="007906C8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2092" w:type="dxa"/>
          </w:tcPr>
          <w:p w:rsidR="002E0D0B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B45F0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Составление плана мероприятий ко Дню космонавтики</w:t>
            </w:r>
            <w:r w:rsidR="0001754B" w:rsidRPr="001418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2" w:type="dxa"/>
          </w:tcPr>
          <w:p w:rsidR="007906C8" w:rsidRPr="00141877" w:rsidRDefault="007906C8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01754B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Консультации:</w:t>
            </w:r>
          </w:p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«Развивающие игры как средство формирования</w:t>
            </w:r>
          </w:p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познавательных способностей детей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дошкольного</w:t>
            </w:r>
            <w:proofErr w:type="gramEnd"/>
          </w:p>
          <w:p w:rsidR="0001754B" w:rsidRPr="00141877" w:rsidRDefault="00B45F0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возраста»</w:t>
            </w:r>
          </w:p>
        </w:tc>
        <w:tc>
          <w:tcPr>
            <w:tcW w:w="2092" w:type="dxa"/>
          </w:tcPr>
          <w:p w:rsidR="0001754B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Организация </w:t>
            </w:r>
            <w:proofErr w:type="gramStart"/>
            <w:r w:rsidRPr="00141877">
              <w:rPr>
                <w:rFonts w:ascii="Times New Roman" w:hAnsi="Times New Roman" w:cs="Times New Roman"/>
              </w:rPr>
              <w:t>совместной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и самостоятельной</w:t>
            </w:r>
          </w:p>
          <w:p w:rsidR="0001754B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деятельности во второй половине дня</w:t>
            </w:r>
          </w:p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Предупредительный контроль:</w:t>
            </w:r>
          </w:p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• Подготовка детей к школе по результатам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пед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B45F0D" w:rsidRPr="00141877" w:rsidRDefault="00B45F0D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мониторинга</w:t>
            </w:r>
          </w:p>
        </w:tc>
        <w:tc>
          <w:tcPr>
            <w:tcW w:w="2092" w:type="dxa"/>
          </w:tcPr>
          <w:p w:rsidR="007906C8" w:rsidRPr="00141877" w:rsidRDefault="007906C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Неделя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педмастерства</w:t>
            </w:r>
            <w:proofErr w:type="spellEnd"/>
          </w:p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Открытый просмотр образовательной деятельности по графику</w:t>
            </w:r>
          </w:p>
        </w:tc>
        <w:tc>
          <w:tcPr>
            <w:tcW w:w="2092" w:type="dxa"/>
          </w:tcPr>
          <w:p w:rsidR="0001754B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B45F0D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 xml:space="preserve">Физкультурные досуги по плану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физ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.и</w:t>
            </w:r>
            <w:proofErr w:type="gramEnd"/>
            <w:r w:rsidRPr="00141877">
              <w:rPr>
                <w:rFonts w:ascii="Times New Roman" w:hAnsi="Times New Roman" w:cs="Times New Roman"/>
              </w:rPr>
              <w:t>нструкора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01754B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День птиц – 1 апреля</w:t>
            </w:r>
          </w:p>
        </w:tc>
        <w:tc>
          <w:tcPr>
            <w:tcW w:w="2092" w:type="dxa"/>
          </w:tcPr>
          <w:p w:rsidR="009011A7" w:rsidRPr="00141877" w:rsidRDefault="009011A7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B44A35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B45F0D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«День космонавтики</w:t>
            </w:r>
            <w:proofErr w:type="gramStart"/>
            <w:r w:rsidRPr="00141877">
              <w:rPr>
                <w:rFonts w:ascii="Times New Roman" w:hAnsi="Times New Roman" w:cs="Times New Roman"/>
              </w:rPr>
              <w:t>»-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тематический праздник в </w:t>
            </w:r>
            <w:r w:rsidR="002E0D0B" w:rsidRPr="00141877">
              <w:rPr>
                <w:rFonts w:ascii="Times New Roman" w:hAnsi="Times New Roman" w:cs="Times New Roman"/>
              </w:rPr>
              <w:t>старшей и подготовительной к школе группах</w:t>
            </w:r>
          </w:p>
        </w:tc>
        <w:tc>
          <w:tcPr>
            <w:tcW w:w="2092" w:type="dxa"/>
          </w:tcPr>
          <w:p w:rsidR="009011A7" w:rsidRPr="00141877" w:rsidRDefault="009011A7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01754B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Выставка детских работ «Космос»</w:t>
            </w:r>
          </w:p>
        </w:tc>
        <w:tc>
          <w:tcPr>
            <w:tcW w:w="2092" w:type="dxa"/>
          </w:tcPr>
          <w:p w:rsidR="002E0D0B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Выставка рисунков по произведениям</w:t>
            </w:r>
          </w:p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B44A35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Педагог по обучению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тат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.я</w:t>
            </w:r>
            <w:proofErr w:type="gramEnd"/>
            <w:r w:rsidRPr="0014187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B44A35" w:rsidRPr="00141877" w:rsidTr="00AA0BAA">
        <w:tc>
          <w:tcPr>
            <w:tcW w:w="567" w:type="dxa"/>
          </w:tcPr>
          <w:p w:rsidR="00B44A35" w:rsidRPr="00141877" w:rsidRDefault="00B44A35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«Бе</w:t>
            </w:r>
            <w:proofErr w:type="gramStart"/>
            <w:r w:rsidRPr="00141877">
              <w:rPr>
                <w:rFonts w:ascii="Times New Roman" w:hAnsi="Times New Roman" w:cs="Times New Roman"/>
              </w:rPr>
              <w:t>з-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Тукайлы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141877">
              <w:rPr>
                <w:rFonts w:ascii="Times New Roman" w:hAnsi="Times New Roman" w:cs="Times New Roman"/>
              </w:rPr>
              <w:t>» - вечер поэзии,</w:t>
            </w:r>
          </w:p>
          <w:p w:rsidR="00B44A35" w:rsidRPr="00141877" w:rsidRDefault="00B44A35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41877">
              <w:rPr>
                <w:rFonts w:ascii="Times New Roman" w:hAnsi="Times New Roman" w:cs="Times New Roman"/>
              </w:rPr>
              <w:t xml:space="preserve">ознакомление с творчеством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Г.Тукая</w:t>
            </w:r>
            <w:proofErr w:type="spellEnd"/>
            <w:proofErr w:type="gram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</w:tcPr>
          <w:p w:rsidR="007906C8" w:rsidRPr="00141877" w:rsidRDefault="007906C8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B44A35" w:rsidRPr="00141877" w:rsidRDefault="007906C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Педагог по обучению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тат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.я</w:t>
            </w:r>
            <w:proofErr w:type="gramEnd"/>
            <w:r w:rsidRPr="0014187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Собрание для </w:t>
            </w:r>
            <w:proofErr w:type="gramStart"/>
            <w:r w:rsidRPr="00141877">
              <w:rPr>
                <w:rFonts w:ascii="Times New Roman" w:hAnsi="Times New Roman" w:cs="Times New Roman"/>
              </w:rPr>
              <w:t>родителей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будущих первоклассников</w:t>
            </w:r>
          </w:p>
        </w:tc>
        <w:tc>
          <w:tcPr>
            <w:tcW w:w="2092" w:type="dxa"/>
          </w:tcPr>
          <w:p w:rsidR="0001754B" w:rsidRPr="00141877" w:rsidRDefault="00B676A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Консульт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. для </w:t>
            </w:r>
            <w:proofErr w:type="gramStart"/>
            <w:r w:rsidRPr="00141877">
              <w:rPr>
                <w:rFonts w:ascii="Times New Roman" w:hAnsi="Times New Roman" w:cs="Times New Roman"/>
              </w:rPr>
              <w:t>род-ей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«Психологическая готовность к школе»</w:t>
            </w:r>
          </w:p>
        </w:tc>
        <w:tc>
          <w:tcPr>
            <w:tcW w:w="2092" w:type="dxa"/>
          </w:tcPr>
          <w:p w:rsidR="0001754B" w:rsidRPr="00141877" w:rsidRDefault="00B676A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Акция добрых дел по благоустройству территории</w:t>
            </w:r>
          </w:p>
        </w:tc>
        <w:tc>
          <w:tcPr>
            <w:tcW w:w="2092" w:type="dxa"/>
          </w:tcPr>
          <w:p w:rsidR="0001754B" w:rsidRPr="00141877" w:rsidRDefault="00B676A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1754B" w:rsidRPr="00141877" w:rsidTr="00AA0BAA">
        <w:tc>
          <w:tcPr>
            <w:tcW w:w="567" w:type="dxa"/>
          </w:tcPr>
          <w:p w:rsidR="0001754B" w:rsidRPr="00141877" w:rsidRDefault="0001754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01754B" w:rsidRPr="00141877" w:rsidRDefault="0001754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Консультации для родителей с разной тематикой в зависимости</w:t>
            </w:r>
            <w:r w:rsidR="00B676AD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от возраста детей и запросов родителей</w:t>
            </w:r>
          </w:p>
        </w:tc>
        <w:tc>
          <w:tcPr>
            <w:tcW w:w="2092" w:type="dxa"/>
          </w:tcPr>
          <w:p w:rsidR="0001754B" w:rsidRPr="00141877" w:rsidRDefault="00B676AD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263CF1" w:rsidRPr="00141877" w:rsidRDefault="00263CF1" w:rsidP="00DD6C1B">
      <w:pPr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938"/>
        <w:gridCol w:w="2092"/>
      </w:tblGrid>
      <w:tr w:rsidR="002E0D0B" w:rsidRPr="00141877" w:rsidTr="00777DB6">
        <w:tc>
          <w:tcPr>
            <w:tcW w:w="10597" w:type="dxa"/>
            <w:gridSpan w:val="3"/>
          </w:tcPr>
          <w:p w:rsidR="002E0D0B" w:rsidRPr="00141877" w:rsidRDefault="002E0D0B" w:rsidP="00DD6C1B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ab/>
              <w:t xml:space="preserve">Май  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  <w:tc>
          <w:tcPr>
            <w:tcW w:w="2092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кадрами</w:t>
            </w:r>
          </w:p>
        </w:tc>
        <w:tc>
          <w:tcPr>
            <w:tcW w:w="2092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Составление годовых отчётов</w:t>
            </w:r>
          </w:p>
        </w:tc>
        <w:tc>
          <w:tcPr>
            <w:tcW w:w="2092" w:type="dxa"/>
          </w:tcPr>
          <w:p w:rsidR="002E0D0B" w:rsidRPr="00141877" w:rsidRDefault="008F193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Рейд по проверке санитарного состояния прогулочных участков</w:t>
            </w:r>
          </w:p>
        </w:tc>
        <w:tc>
          <w:tcPr>
            <w:tcW w:w="2092" w:type="dxa"/>
          </w:tcPr>
          <w:p w:rsidR="002E0D0B" w:rsidRPr="00141877" w:rsidRDefault="008F193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8F1938" w:rsidRPr="00141877" w:rsidRDefault="008F1938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Ст</w:t>
            </w:r>
            <w:proofErr w:type="gramStart"/>
            <w:r w:rsidRPr="00141877">
              <w:rPr>
                <w:rFonts w:ascii="Times New Roman" w:hAnsi="Times New Roman" w:cs="Times New Roman"/>
              </w:rPr>
              <w:t>.м</w:t>
            </w:r>
            <w:proofErr w:type="gramEnd"/>
            <w:r w:rsidRPr="00141877">
              <w:rPr>
                <w:rFonts w:ascii="Times New Roman" w:hAnsi="Times New Roman" w:cs="Times New Roman"/>
              </w:rPr>
              <w:t>едсестра</w:t>
            </w:r>
            <w:proofErr w:type="spellEnd"/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Организация выпуска детей в школу</w:t>
            </w:r>
          </w:p>
        </w:tc>
        <w:tc>
          <w:tcPr>
            <w:tcW w:w="2092" w:type="dxa"/>
          </w:tcPr>
          <w:p w:rsidR="002E0D0B" w:rsidRPr="00141877" w:rsidRDefault="008F193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8F1938" w:rsidRPr="00141877" w:rsidRDefault="008F1938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8F1938" w:rsidRPr="00141877" w:rsidRDefault="008F193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Подведение итогов работы в соответствии с ФГОС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092" w:type="dxa"/>
          </w:tcPr>
          <w:p w:rsidR="008F1938" w:rsidRPr="00141877" w:rsidRDefault="008F1938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Составление плана работы на летний оздоровительный</w:t>
            </w:r>
            <w:r w:rsidR="00693124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период.</w:t>
            </w:r>
          </w:p>
        </w:tc>
        <w:tc>
          <w:tcPr>
            <w:tcW w:w="2092" w:type="dxa"/>
          </w:tcPr>
          <w:p w:rsidR="00693124" w:rsidRPr="00141877" w:rsidRDefault="00693124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Организационно-педагогическая работа</w:t>
            </w:r>
          </w:p>
        </w:tc>
        <w:tc>
          <w:tcPr>
            <w:tcW w:w="2092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Педагогический совет №4. Итоговый</w:t>
            </w:r>
          </w:p>
          <w:p w:rsidR="00DE5814" w:rsidRPr="00141877" w:rsidRDefault="00DE5814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1. Анализ выполнения годовых задач 2020- 2021уч</w:t>
            </w:r>
            <w:proofErr w:type="gramStart"/>
            <w:r w:rsidRPr="00141877">
              <w:rPr>
                <w:rFonts w:ascii="Times New Roman" w:hAnsi="Times New Roman" w:cs="Times New Roman"/>
              </w:rPr>
              <w:t>.г</w:t>
            </w:r>
            <w:proofErr w:type="gramEnd"/>
            <w:r w:rsidRPr="00141877">
              <w:rPr>
                <w:rFonts w:ascii="Times New Roman" w:hAnsi="Times New Roman" w:cs="Times New Roman"/>
              </w:rPr>
              <w:t>од.</w:t>
            </w:r>
          </w:p>
          <w:p w:rsidR="00DE5814" w:rsidRPr="00141877" w:rsidRDefault="00DE581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2.Результаты работы педагогического коллектива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DE5814" w:rsidRPr="00141877" w:rsidRDefault="00DE5814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реализации ФГОС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в педагогический процесс</w:t>
            </w:r>
          </w:p>
          <w:p w:rsidR="00DE5814" w:rsidRPr="00141877" w:rsidRDefault="00DE581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3.Эффективность кружковой работы и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дополнительных</w:t>
            </w:r>
            <w:proofErr w:type="gramEnd"/>
          </w:p>
          <w:p w:rsidR="00DE5814" w:rsidRPr="00141877" w:rsidRDefault="00DE5814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образовательных услуг </w:t>
            </w:r>
          </w:p>
          <w:p w:rsidR="00DE5814" w:rsidRPr="00141877" w:rsidRDefault="00DE581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4. Анализ работы педагогического коллектива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DE5814" w:rsidRPr="00141877" w:rsidRDefault="00DE581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реализации обучения детей двум государственным</w:t>
            </w:r>
          </w:p>
          <w:p w:rsidR="00DE5814" w:rsidRPr="00141877" w:rsidRDefault="00DE5814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языкам РТ</w:t>
            </w:r>
          </w:p>
          <w:p w:rsidR="00DE5814" w:rsidRPr="00141877" w:rsidRDefault="00DE581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5. Утверждение плана работы на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летне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-</w:t>
            </w:r>
          </w:p>
          <w:p w:rsidR="00DE5814" w:rsidRPr="00141877" w:rsidRDefault="00DE5814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оздоровительный период, режима дня </w:t>
            </w:r>
            <w:proofErr w:type="gramStart"/>
            <w:r w:rsidRPr="00141877">
              <w:rPr>
                <w:rFonts w:ascii="Times New Roman" w:hAnsi="Times New Roman" w:cs="Times New Roman"/>
              </w:rPr>
              <w:t>на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теплый</w:t>
            </w:r>
          </w:p>
          <w:p w:rsidR="00DE5814" w:rsidRPr="00141877" w:rsidRDefault="00DE5814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период (на лето)</w:t>
            </w:r>
            <w:proofErr w:type="gramStart"/>
            <w:r w:rsidRPr="00141877">
              <w:rPr>
                <w:rFonts w:ascii="Times New Roman" w:hAnsi="Times New Roman" w:cs="Times New Roman"/>
              </w:rPr>
              <w:t>.Т</w:t>
            </w:r>
            <w:proofErr w:type="gramEnd"/>
            <w:r w:rsidRPr="00141877">
              <w:rPr>
                <w:rFonts w:ascii="Times New Roman" w:hAnsi="Times New Roman" w:cs="Times New Roman"/>
              </w:rPr>
              <w:t>ворческие задания на летний период работы</w:t>
            </w:r>
          </w:p>
          <w:p w:rsidR="00DE5814" w:rsidRPr="00141877" w:rsidRDefault="00DE581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6. Составление проекта годового плана работы на 2022-2023 учебный год.</w:t>
            </w:r>
          </w:p>
        </w:tc>
        <w:tc>
          <w:tcPr>
            <w:tcW w:w="2092" w:type="dxa"/>
          </w:tcPr>
          <w:p w:rsidR="00A22EEC" w:rsidRPr="00141877" w:rsidRDefault="00A22EE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Консультации:</w:t>
            </w:r>
          </w:p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Проведение педагогической диагностики в условиях</w:t>
            </w:r>
            <w:r w:rsidR="00E41BA4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 xml:space="preserve">ФГОС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• Организация работы с детьми в летний оздоровительный</w:t>
            </w:r>
            <w:r w:rsidR="00E41BA4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2092" w:type="dxa"/>
          </w:tcPr>
          <w:p w:rsidR="002E0D0B" w:rsidRPr="00141877" w:rsidRDefault="00E41BA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Оперативный контроль:</w:t>
            </w:r>
          </w:p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• Проведение итоговых родительских собраний</w:t>
            </w:r>
          </w:p>
        </w:tc>
        <w:tc>
          <w:tcPr>
            <w:tcW w:w="2092" w:type="dxa"/>
          </w:tcPr>
          <w:p w:rsidR="00056ABA" w:rsidRPr="00141877" w:rsidRDefault="00056ABA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Подготовка утренника «День победы»</w:t>
            </w:r>
          </w:p>
        </w:tc>
        <w:tc>
          <w:tcPr>
            <w:tcW w:w="2092" w:type="dxa"/>
          </w:tcPr>
          <w:p w:rsidR="00056ABA" w:rsidRPr="00141877" w:rsidRDefault="00056ABA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E0D0B" w:rsidRPr="00141877" w:rsidRDefault="00056A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Подготовка и проведение выпускного бала</w:t>
            </w:r>
          </w:p>
        </w:tc>
        <w:tc>
          <w:tcPr>
            <w:tcW w:w="2092" w:type="dxa"/>
          </w:tcPr>
          <w:p w:rsidR="00056ABA" w:rsidRPr="00141877" w:rsidRDefault="00056ABA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E0D0B" w:rsidRPr="00141877" w:rsidRDefault="00056A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Работа с детьми</w:t>
            </w:r>
          </w:p>
        </w:tc>
        <w:tc>
          <w:tcPr>
            <w:tcW w:w="2092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Утренник «День победы».</w:t>
            </w:r>
          </w:p>
        </w:tc>
        <w:tc>
          <w:tcPr>
            <w:tcW w:w="2092" w:type="dxa"/>
          </w:tcPr>
          <w:p w:rsidR="00E41BA4" w:rsidRPr="00141877" w:rsidRDefault="00E41BA4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E0D0B" w:rsidRPr="00141877" w:rsidRDefault="00E41BA4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A7C76" w:rsidRPr="00141877" w:rsidTr="00AA0BAA">
        <w:tc>
          <w:tcPr>
            <w:tcW w:w="567" w:type="dxa"/>
          </w:tcPr>
          <w:p w:rsidR="004A7C76" w:rsidRPr="00141877" w:rsidRDefault="004A7C76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4A7C76" w:rsidRPr="00141877" w:rsidRDefault="004A7C76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Выставка детского рисунка: «Спасибо бабушке и деду</w:t>
            </w:r>
            <w:r w:rsidR="00E411C0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за великую Победу»</w:t>
            </w:r>
          </w:p>
        </w:tc>
        <w:tc>
          <w:tcPr>
            <w:tcW w:w="2092" w:type="dxa"/>
          </w:tcPr>
          <w:p w:rsidR="004A7C76" w:rsidRPr="00141877" w:rsidRDefault="00056A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Выпускной бал</w:t>
            </w:r>
          </w:p>
        </w:tc>
        <w:tc>
          <w:tcPr>
            <w:tcW w:w="2092" w:type="dxa"/>
          </w:tcPr>
          <w:p w:rsidR="008A38F1" w:rsidRPr="00141877" w:rsidRDefault="008A38F1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E0D0B" w:rsidRPr="00141877" w:rsidRDefault="008A38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Работа в цветнике и на огороде</w:t>
            </w:r>
          </w:p>
        </w:tc>
        <w:tc>
          <w:tcPr>
            <w:tcW w:w="2092" w:type="dxa"/>
          </w:tcPr>
          <w:p w:rsidR="002E0D0B" w:rsidRPr="00141877" w:rsidRDefault="00056ABA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Спортивные и развлекательные мероприятия по плану</w:t>
            </w:r>
            <w:r w:rsidR="008A38F1" w:rsidRPr="001418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</w:rPr>
              <w:t>физ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.и</w:t>
            </w:r>
            <w:proofErr w:type="gramEnd"/>
            <w:r w:rsidRPr="00141877">
              <w:rPr>
                <w:rFonts w:ascii="Times New Roman" w:hAnsi="Times New Roman" w:cs="Times New Roman"/>
              </w:rPr>
              <w:t>нструктораи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муз. рук-ля</w:t>
            </w:r>
          </w:p>
        </w:tc>
        <w:tc>
          <w:tcPr>
            <w:tcW w:w="2092" w:type="dxa"/>
          </w:tcPr>
          <w:p w:rsidR="008A38F1" w:rsidRPr="00141877" w:rsidRDefault="008A38F1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E0D0B" w:rsidRPr="00141877" w:rsidRDefault="008A38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Взаимодействие ДОУ с семьёй, с другими организациями</w:t>
            </w:r>
          </w:p>
        </w:tc>
        <w:tc>
          <w:tcPr>
            <w:tcW w:w="2092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Общее родительское собрание «Итоги работы ДОУ за</w:t>
            </w:r>
            <w:r w:rsidR="008A38F1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учебный год»</w:t>
            </w:r>
          </w:p>
        </w:tc>
        <w:tc>
          <w:tcPr>
            <w:tcW w:w="2092" w:type="dxa"/>
          </w:tcPr>
          <w:p w:rsidR="002E0D0B" w:rsidRPr="00141877" w:rsidRDefault="008A38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Организация летней оздоровительной работы</w:t>
            </w:r>
          </w:p>
        </w:tc>
        <w:tc>
          <w:tcPr>
            <w:tcW w:w="2092" w:type="dxa"/>
          </w:tcPr>
          <w:p w:rsidR="002E0D0B" w:rsidRPr="00141877" w:rsidRDefault="008A38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Групповые итоговые собрания</w:t>
            </w:r>
          </w:p>
        </w:tc>
        <w:tc>
          <w:tcPr>
            <w:tcW w:w="2092" w:type="dxa"/>
          </w:tcPr>
          <w:p w:rsidR="002E0D0B" w:rsidRPr="00141877" w:rsidRDefault="008A38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Привлечение родителей к благоустройству территории</w:t>
            </w:r>
          </w:p>
        </w:tc>
        <w:tc>
          <w:tcPr>
            <w:tcW w:w="2092" w:type="dxa"/>
          </w:tcPr>
          <w:p w:rsidR="002E0D0B" w:rsidRPr="00141877" w:rsidRDefault="008A38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0D0B" w:rsidRPr="00141877" w:rsidTr="00AA0BAA">
        <w:tc>
          <w:tcPr>
            <w:tcW w:w="567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2E0D0B" w:rsidRPr="00141877" w:rsidRDefault="002E0D0B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Выпускной бал «До свиданья, детский сад!»</w:t>
            </w:r>
          </w:p>
        </w:tc>
        <w:tc>
          <w:tcPr>
            <w:tcW w:w="2092" w:type="dxa"/>
          </w:tcPr>
          <w:p w:rsidR="008A38F1" w:rsidRPr="00141877" w:rsidRDefault="008A38F1" w:rsidP="00DD6C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Муз</w:t>
            </w:r>
            <w:proofErr w:type="gramStart"/>
            <w:r w:rsidRPr="00141877">
              <w:rPr>
                <w:rFonts w:ascii="Times New Roman" w:hAnsi="Times New Roman" w:cs="Times New Roman"/>
              </w:rPr>
              <w:t>.р</w:t>
            </w:r>
            <w:proofErr w:type="gramEnd"/>
            <w:r w:rsidRPr="00141877">
              <w:rPr>
                <w:rFonts w:ascii="Times New Roman" w:hAnsi="Times New Roman" w:cs="Times New Roman"/>
              </w:rPr>
              <w:t>ук</w:t>
            </w:r>
            <w:proofErr w:type="spellEnd"/>
            <w:r w:rsidRPr="00141877">
              <w:rPr>
                <w:rFonts w:ascii="Times New Roman" w:hAnsi="Times New Roman" w:cs="Times New Roman"/>
              </w:rPr>
              <w:t>.</w:t>
            </w:r>
          </w:p>
          <w:p w:rsidR="002E0D0B" w:rsidRPr="00141877" w:rsidRDefault="008A38F1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D87AF1" w:rsidRPr="00141877" w:rsidRDefault="00D87AF1" w:rsidP="00DD6C1B">
      <w:pPr>
        <w:jc w:val="both"/>
        <w:rPr>
          <w:rFonts w:ascii="Times New Roman" w:hAnsi="Times New Roman" w:cs="Times New Roman"/>
          <w:b/>
        </w:rPr>
      </w:pPr>
    </w:p>
    <w:p w:rsidR="00963F5C" w:rsidRPr="00141877" w:rsidRDefault="00963F5C" w:rsidP="00DD6C1B">
      <w:pPr>
        <w:jc w:val="both"/>
        <w:rPr>
          <w:rFonts w:ascii="Times New Roman" w:hAnsi="Times New Roman" w:cs="Times New Roman"/>
          <w:b/>
        </w:rPr>
      </w:pPr>
      <w:r w:rsidRPr="00141877">
        <w:rPr>
          <w:rFonts w:ascii="Times New Roman" w:hAnsi="Times New Roman" w:cs="Times New Roman"/>
          <w:b/>
        </w:rPr>
        <w:t>Работа педагогического совета</w:t>
      </w:r>
    </w:p>
    <w:tbl>
      <w:tblPr>
        <w:tblStyle w:val="aa"/>
        <w:tblW w:w="108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4536"/>
        <w:gridCol w:w="1560"/>
        <w:gridCol w:w="1842"/>
        <w:gridCol w:w="1243"/>
      </w:tblGrid>
      <w:tr w:rsidR="00DD6C1B" w:rsidRPr="00141877" w:rsidTr="00AA0BAA">
        <w:tc>
          <w:tcPr>
            <w:tcW w:w="1701" w:type="dxa"/>
            <w:gridSpan w:val="2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4536" w:type="dxa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 xml:space="preserve">Повестка дня 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Проблема</w:t>
            </w:r>
          </w:p>
        </w:tc>
        <w:tc>
          <w:tcPr>
            <w:tcW w:w="1560" w:type="dxa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Форма рассмотрения вопроса</w:t>
            </w:r>
          </w:p>
        </w:tc>
        <w:tc>
          <w:tcPr>
            <w:tcW w:w="1842" w:type="dxa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Метод сбора информации</w:t>
            </w:r>
          </w:p>
        </w:tc>
        <w:tc>
          <w:tcPr>
            <w:tcW w:w="1243" w:type="dxa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141877">
              <w:rPr>
                <w:rFonts w:ascii="Times New Roman" w:hAnsi="Times New Roman" w:cs="Times New Roman"/>
                <w:b/>
              </w:rPr>
              <w:t>Ответственный</w:t>
            </w:r>
            <w:proofErr w:type="gramEnd"/>
            <w:r w:rsidRPr="00141877">
              <w:rPr>
                <w:rFonts w:ascii="Times New Roman" w:hAnsi="Times New Roman" w:cs="Times New Roman"/>
                <w:b/>
              </w:rPr>
              <w:t xml:space="preserve"> за проведен</w:t>
            </w:r>
            <w:r w:rsidRPr="00141877">
              <w:rPr>
                <w:rFonts w:ascii="Times New Roman" w:hAnsi="Times New Roman" w:cs="Times New Roman"/>
                <w:b/>
              </w:rPr>
              <w:lastRenderedPageBreak/>
              <w:t>ие</w:t>
            </w:r>
          </w:p>
        </w:tc>
      </w:tr>
      <w:tr w:rsidR="00DD6C1B" w:rsidRPr="00141877" w:rsidTr="00AA0BAA">
        <w:trPr>
          <w:trHeight w:val="529"/>
        </w:trPr>
        <w:tc>
          <w:tcPr>
            <w:tcW w:w="850" w:type="dxa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lastRenderedPageBreak/>
              <w:t>Подготовки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4536" w:type="dxa"/>
            <w:vMerge w:val="restart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</w:rPr>
              <w:t>Установочный.</w:t>
            </w:r>
            <w:r w:rsidRPr="00141877">
              <w:rPr>
                <w:rFonts w:ascii="Times New Roman" w:hAnsi="Times New Roman" w:cs="Times New Roman"/>
              </w:rPr>
              <w:t xml:space="preserve"> 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</w:rPr>
              <w:t>ЦЕЛЬ:</w:t>
            </w:r>
            <w:r w:rsidRPr="00141877">
              <w:rPr>
                <w:rFonts w:ascii="Times New Roman" w:hAnsi="Times New Roman" w:cs="Times New Roman"/>
              </w:rPr>
              <w:t xml:space="preserve"> наметить основные направления работы коллектива детского сада на учебный год 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1.Анализ работы за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летнеоздоровительный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период. 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2.Утверждение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- образовательного плана работы, годового календарного графика работы, учебного плана на 2021-2022 учебный год 3.Утверждение расписания ООД, рабочих программ специалистов и воспитателей групп, работы кружков.</w:t>
            </w:r>
          </w:p>
        </w:tc>
        <w:tc>
          <w:tcPr>
            <w:tcW w:w="1560" w:type="dxa"/>
            <w:vMerge w:val="restart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Отчет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Обсуждение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Обсуждение</w:t>
            </w: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Рекомендации августовской конференции изучение литературы, анализ работы за прошедший год</w:t>
            </w:r>
          </w:p>
        </w:tc>
        <w:tc>
          <w:tcPr>
            <w:tcW w:w="1243" w:type="dxa"/>
            <w:vMerge w:val="restart"/>
          </w:tcPr>
          <w:p w:rsidR="00963F5C" w:rsidRPr="00141877" w:rsidRDefault="00963F5C" w:rsidP="00DD6C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Заведующий</w:t>
            </w:r>
          </w:p>
        </w:tc>
      </w:tr>
      <w:tr w:rsidR="00963F5C" w:rsidRPr="00141877" w:rsidTr="00AA0BAA">
        <w:trPr>
          <w:trHeight w:val="3774"/>
        </w:trPr>
        <w:tc>
          <w:tcPr>
            <w:tcW w:w="850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01.08.20</w:t>
            </w:r>
          </w:p>
        </w:tc>
        <w:tc>
          <w:tcPr>
            <w:tcW w:w="851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31.08.21</w:t>
            </w:r>
          </w:p>
        </w:tc>
        <w:tc>
          <w:tcPr>
            <w:tcW w:w="4536" w:type="dxa"/>
            <w:vMerge/>
          </w:tcPr>
          <w:p w:rsidR="00963F5C" w:rsidRPr="00141877" w:rsidRDefault="00963F5C" w:rsidP="000A1B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3F5C" w:rsidRPr="00141877" w:rsidTr="00AA0BAA">
        <w:trPr>
          <w:trHeight w:val="1549"/>
        </w:trPr>
        <w:tc>
          <w:tcPr>
            <w:tcW w:w="850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01.11.20</w:t>
            </w:r>
          </w:p>
        </w:tc>
        <w:tc>
          <w:tcPr>
            <w:tcW w:w="851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25.11.20</w:t>
            </w:r>
          </w:p>
        </w:tc>
        <w:tc>
          <w:tcPr>
            <w:tcW w:w="4536" w:type="dxa"/>
          </w:tcPr>
          <w:p w:rsidR="00963F5C" w:rsidRPr="00141877" w:rsidRDefault="00963F5C" w:rsidP="000A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Педагогический совет №2:</w:t>
            </w:r>
            <w:r w:rsidRPr="00141877">
              <w:rPr>
                <w:rFonts w:ascii="Times New Roman" w:hAnsi="Times New Roman" w:cs="Times New Roman"/>
              </w:rPr>
              <w:t xml:space="preserve"> «Воспитание нравственно-патриотических чувств у детей дошкольного возраста»</w:t>
            </w:r>
          </w:p>
          <w:p w:rsidR="00963F5C" w:rsidRPr="00141877" w:rsidRDefault="00963F5C" w:rsidP="000A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Проблемы нравственно-патриотического воспитания.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Нуруллина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Э.К. Денисова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С.А.Зевакина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И.В. Хабибуллина Ф.Х.</w:t>
            </w: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Деловая </w:t>
            </w:r>
            <w:proofErr w:type="spellStart"/>
            <w:r w:rsidRPr="0014187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игра</w:t>
            </w:r>
            <w:proofErr w:type="gramStart"/>
            <w:r w:rsidRPr="001418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«Я</w:t>
            </w:r>
            <w:proofErr w:type="spellEnd"/>
            <w:proofErr w:type="gramEnd"/>
            <w:r w:rsidRPr="001418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горжусь своей страной, потому что…» </w:t>
            </w:r>
            <w:r w:rsidRPr="0014187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Хакимова Г.Ф.</w:t>
            </w:r>
          </w:p>
        </w:tc>
        <w:tc>
          <w:tcPr>
            <w:tcW w:w="1560" w:type="dxa"/>
          </w:tcPr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Выступление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Подведение итогов, рекомендации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Выступление</w:t>
            </w: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Выступление</w:t>
            </w: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Мастер класс</w:t>
            </w:r>
          </w:p>
        </w:tc>
        <w:tc>
          <w:tcPr>
            <w:tcW w:w="1842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  <w:b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Изучение методической литературы по проблеме, собеседование с педагогами, анкетирование</w:t>
            </w:r>
          </w:p>
          <w:p w:rsidR="00963F5C" w:rsidRPr="00141877" w:rsidRDefault="00963F5C" w:rsidP="000A1B48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Разработка модели организации эффективной системы работы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877">
              <w:rPr>
                <w:rFonts w:ascii="Times New Roman" w:hAnsi="Times New Roman" w:cs="Times New Roman"/>
              </w:rPr>
              <w:t xml:space="preserve">по </w:t>
            </w:r>
            <w:r w:rsidRPr="001418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 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коммуникативном</w:t>
            </w: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развитию</w:t>
            </w: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детей дошкольного возраста в соответствии с ФГОС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Заведующий</w:t>
            </w:r>
          </w:p>
        </w:tc>
      </w:tr>
      <w:tr w:rsidR="00963F5C" w:rsidRPr="00141877" w:rsidTr="00141877">
        <w:trPr>
          <w:trHeight w:val="4242"/>
        </w:trPr>
        <w:tc>
          <w:tcPr>
            <w:tcW w:w="850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01.03.21</w:t>
            </w:r>
          </w:p>
        </w:tc>
        <w:tc>
          <w:tcPr>
            <w:tcW w:w="851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30.03.21</w:t>
            </w:r>
          </w:p>
        </w:tc>
        <w:tc>
          <w:tcPr>
            <w:tcW w:w="4536" w:type="dxa"/>
          </w:tcPr>
          <w:p w:rsidR="00963F5C" w:rsidRPr="00141877" w:rsidRDefault="00963F5C" w:rsidP="000A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11111"/>
                <w:u w:val="single"/>
                <w:shd w:val="clear" w:color="auto" w:fill="FFFFFF"/>
              </w:rPr>
            </w:pPr>
            <w:r w:rsidRPr="00141877">
              <w:rPr>
                <w:rFonts w:ascii="Times New Roman" w:hAnsi="Times New Roman" w:cs="Times New Roman"/>
                <w:b/>
                <w:bCs/>
                <w:u w:val="single"/>
              </w:rPr>
              <w:t xml:space="preserve">Педсовет № 3 </w:t>
            </w:r>
            <w:r w:rsidRPr="00141877">
              <w:rPr>
                <w:rFonts w:ascii="Times New Roman" w:hAnsi="Times New Roman" w:cs="Times New Roman"/>
                <w:b/>
                <w:color w:val="111111"/>
                <w:u w:val="single"/>
                <w:shd w:val="clear" w:color="auto" w:fill="FFFFFF"/>
              </w:rPr>
              <w:t>«Организация </w:t>
            </w:r>
            <w:r w:rsidRPr="00141877">
              <w:rPr>
                <w:rStyle w:val="a5"/>
                <w:rFonts w:ascii="Times New Roman" w:hAnsi="Times New Roman" w:cs="Times New Roman"/>
                <w:color w:val="111111"/>
                <w:u w:val="single"/>
                <w:bdr w:val="none" w:sz="0" w:space="0" w:color="auto" w:frame="1"/>
                <w:shd w:val="clear" w:color="auto" w:fill="FFFFFF"/>
              </w:rPr>
              <w:t>работы ДОУ по социально-коммуникативному развитию дошкольников в соответствии с ФГОС дошкольного образования</w:t>
            </w:r>
            <w:r w:rsidRPr="00141877">
              <w:rPr>
                <w:rFonts w:ascii="Times New Roman" w:hAnsi="Times New Roman" w:cs="Times New Roman"/>
                <w:color w:val="111111"/>
                <w:u w:val="single"/>
                <w:shd w:val="clear" w:color="auto" w:fill="FFFFFF"/>
              </w:rPr>
              <w:t>»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ЦЕЛЬ:</w:t>
            </w: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Систематизировать знания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педагогов ДОО о социально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–к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оммуникативном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proofErr w:type="gramStart"/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развитии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в условиях реализации ФГОС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педсовета: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1.Сообщение «Актуальность образовательной области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«Социально – коммуникативное развитие» в рамках реализации ФГОС» </w:t>
            </w:r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(Хакимова Г.Ф.)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2.«Использование игровых технологий в социально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–л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ичностном развитии дошкольников» (мастер – класс </w:t>
            </w:r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 xml:space="preserve">Денисова </w:t>
            </w:r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lastRenderedPageBreak/>
              <w:t>С.А.</w:t>
            </w:r>
            <w:r w:rsidRPr="001418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3.Сообщение «Организация развивающей среды по образовательной области «Социально –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коммуникативное развитие» </w:t>
            </w:r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(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Миникаева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 xml:space="preserve"> Н.А.,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Ахсанова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 xml:space="preserve"> А.В.)</w:t>
            </w:r>
          </w:p>
          <w:p w:rsidR="00963F5C" w:rsidRPr="00141877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4.Сообщение «Социально – коммуникативное развитие детей дошкольного возраста в процессе игры» </w:t>
            </w:r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(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Нуруллина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 xml:space="preserve"> Э.К.)</w:t>
            </w:r>
          </w:p>
          <w:p w:rsidR="00976489" w:rsidRPr="00141877" w:rsidRDefault="00963F5C" w:rsidP="00976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 xml:space="preserve">5. Итоги тематического контроля </w:t>
            </w:r>
            <w:r w:rsidR="00976489" w:rsidRPr="00141877">
              <w:rPr>
                <w:rFonts w:ascii="Times New Roman" w:hAnsi="Times New Roman" w:cs="Times New Roman"/>
                <w:u w:val="single"/>
              </w:rPr>
              <w:t xml:space="preserve">Итоги тематического контроля «Состояние </w:t>
            </w:r>
            <w:proofErr w:type="spellStart"/>
            <w:r w:rsidR="00976489" w:rsidRPr="00141877">
              <w:rPr>
                <w:rFonts w:ascii="Times New Roman" w:hAnsi="Times New Roman" w:cs="Times New Roman"/>
                <w:u w:val="single"/>
              </w:rPr>
              <w:t>воспитательно</w:t>
            </w:r>
            <w:proofErr w:type="spellEnd"/>
            <w:r w:rsidR="00976489" w:rsidRPr="00141877">
              <w:rPr>
                <w:rFonts w:ascii="Times New Roman" w:hAnsi="Times New Roman" w:cs="Times New Roman"/>
                <w:u w:val="single"/>
              </w:rPr>
              <w:t xml:space="preserve">-образовательной работы </w:t>
            </w:r>
            <w:proofErr w:type="gramStart"/>
            <w:r w:rsidR="00976489" w:rsidRPr="00141877">
              <w:rPr>
                <w:rFonts w:ascii="Times New Roman" w:hAnsi="Times New Roman" w:cs="Times New Roman"/>
                <w:u w:val="single"/>
              </w:rPr>
              <w:t>по</w:t>
            </w:r>
            <w:proofErr w:type="gramEnd"/>
          </w:p>
          <w:p w:rsidR="00976489" w:rsidRPr="00141877" w:rsidRDefault="0055234E" w:rsidP="00976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>с</w:t>
            </w:r>
            <w:r w:rsidR="00976489" w:rsidRPr="00141877">
              <w:rPr>
                <w:rFonts w:ascii="Times New Roman" w:hAnsi="Times New Roman" w:cs="Times New Roman"/>
                <w:u w:val="single"/>
              </w:rPr>
              <w:t xml:space="preserve">оциально – коммуникативному развитию детей </w:t>
            </w:r>
            <w:proofErr w:type="gramStart"/>
            <w:r w:rsidR="00976489" w:rsidRPr="00141877">
              <w:rPr>
                <w:rFonts w:ascii="Times New Roman" w:hAnsi="Times New Roman" w:cs="Times New Roman"/>
                <w:u w:val="single"/>
              </w:rPr>
              <w:t>дошкольного</w:t>
            </w:r>
            <w:proofErr w:type="gramEnd"/>
          </w:p>
          <w:p w:rsidR="00963F5C" w:rsidRPr="00141877" w:rsidRDefault="00976489" w:rsidP="00976489">
            <w:pPr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u w:val="single"/>
              </w:rPr>
              <w:t xml:space="preserve">возраста» </w:t>
            </w:r>
            <w:r w:rsidR="00963F5C" w:rsidRPr="00141877">
              <w:rPr>
                <w:rFonts w:ascii="Times New Roman" w:hAnsi="Times New Roman" w:cs="Times New Roman"/>
                <w:u w:val="single"/>
              </w:rPr>
              <w:t xml:space="preserve">(заведующий </w:t>
            </w:r>
            <w:proofErr w:type="spellStart"/>
            <w:r w:rsidR="00963F5C" w:rsidRPr="00141877">
              <w:rPr>
                <w:rFonts w:ascii="Times New Roman" w:hAnsi="Times New Roman" w:cs="Times New Roman"/>
                <w:b/>
                <w:u w:val="single"/>
              </w:rPr>
              <w:t>Зямалова</w:t>
            </w:r>
            <w:proofErr w:type="spellEnd"/>
            <w:r w:rsidR="00963F5C" w:rsidRPr="00141877">
              <w:rPr>
                <w:rFonts w:ascii="Times New Roman" w:hAnsi="Times New Roman" w:cs="Times New Roman"/>
                <w:b/>
                <w:u w:val="single"/>
              </w:rPr>
              <w:t xml:space="preserve"> Г.Ф.)</w:t>
            </w:r>
          </w:p>
        </w:tc>
        <w:tc>
          <w:tcPr>
            <w:tcW w:w="1560" w:type="dxa"/>
          </w:tcPr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Выступление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Подведение итогов, рекомендации</w:t>
            </w:r>
          </w:p>
          <w:p w:rsidR="00963F5C" w:rsidRPr="00141877" w:rsidRDefault="00271A22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Соо</w:t>
            </w:r>
            <w:r w:rsidR="00963F5C" w:rsidRPr="00141877">
              <w:rPr>
                <w:rFonts w:ascii="Times New Roman" w:hAnsi="Times New Roman" w:cs="Times New Roman"/>
              </w:rPr>
              <w:t>бщение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Подведение </w:t>
            </w:r>
            <w:r w:rsidRPr="00141877">
              <w:rPr>
                <w:rFonts w:ascii="Times New Roman" w:hAnsi="Times New Roman" w:cs="Times New Roman"/>
              </w:rPr>
              <w:lastRenderedPageBreak/>
              <w:t>итогов, рекомендации</w:t>
            </w: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Изучение методической литературы по проблеме</w:t>
            </w:r>
            <w:proofErr w:type="gramStart"/>
            <w:r w:rsidRPr="0014187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41877">
              <w:rPr>
                <w:rFonts w:ascii="Times New Roman" w:hAnsi="Times New Roman" w:cs="Times New Roman"/>
              </w:rPr>
              <w:t>открытый показы ООД</w:t>
            </w:r>
          </w:p>
        </w:tc>
        <w:tc>
          <w:tcPr>
            <w:tcW w:w="1243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Заведующий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Заведующий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Воспитатели всех групп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1877" w:rsidRPr="00141877" w:rsidTr="00AA0BAA">
        <w:tc>
          <w:tcPr>
            <w:tcW w:w="850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lastRenderedPageBreak/>
              <w:t>01.05.20</w:t>
            </w:r>
          </w:p>
        </w:tc>
        <w:tc>
          <w:tcPr>
            <w:tcW w:w="851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28.05.20</w:t>
            </w:r>
          </w:p>
        </w:tc>
        <w:tc>
          <w:tcPr>
            <w:tcW w:w="4536" w:type="dxa"/>
          </w:tcPr>
          <w:p w:rsidR="00963F5C" w:rsidRPr="00141877" w:rsidRDefault="00963F5C" w:rsidP="000A1B48">
            <w:pPr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 xml:space="preserve">Итоги работы </w:t>
            </w:r>
          </w:p>
          <w:p w:rsidR="00963F5C" w:rsidRPr="00141877" w:rsidRDefault="00963F5C" w:rsidP="000A1B4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1. Анализ выполнения годовых задач 2020- 2021уч</w:t>
            </w:r>
            <w:proofErr w:type="gramStart"/>
            <w:r w:rsidRPr="00141877">
              <w:rPr>
                <w:rFonts w:ascii="Times New Roman" w:hAnsi="Times New Roman" w:cs="Times New Roman"/>
              </w:rPr>
              <w:t>.г</w:t>
            </w:r>
            <w:proofErr w:type="gramEnd"/>
            <w:r w:rsidRPr="00141877">
              <w:rPr>
                <w:rFonts w:ascii="Times New Roman" w:hAnsi="Times New Roman" w:cs="Times New Roman"/>
              </w:rPr>
              <w:t>од.</w:t>
            </w:r>
          </w:p>
          <w:p w:rsidR="00963F5C" w:rsidRPr="00141877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2.Результаты работы педагогического коллектива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963F5C" w:rsidRPr="00141877" w:rsidRDefault="00963F5C" w:rsidP="00963F5C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реализации ФГОС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в педагогический процесс</w:t>
            </w:r>
          </w:p>
          <w:p w:rsidR="00963F5C" w:rsidRPr="00141877" w:rsidRDefault="00963F5C" w:rsidP="00AA0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3.Эффективность кружковой работы и дополнительных</w:t>
            </w:r>
            <w:r w:rsidR="00AA0BA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 xml:space="preserve">образовательных услуг </w:t>
            </w:r>
          </w:p>
          <w:p w:rsidR="00963F5C" w:rsidRPr="00141877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4. Анализ работы педагогического коллектива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963F5C" w:rsidRPr="00141877" w:rsidRDefault="00963F5C" w:rsidP="00AA0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реализации обучения детей двум государственным</w:t>
            </w:r>
            <w:r w:rsidR="00AA0BA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языкам РТ</w:t>
            </w:r>
          </w:p>
          <w:p w:rsidR="00963F5C" w:rsidRPr="00141877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5. Утверждение плана работы на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летне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-</w:t>
            </w:r>
          </w:p>
          <w:p w:rsidR="00963F5C" w:rsidRPr="00141877" w:rsidRDefault="00963F5C" w:rsidP="00AA0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оздоровительный период, режима дня на теплый</w:t>
            </w:r>
            <w:r w:rsidR="00AA0BA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период (на лето)</w:t>
            </w:r>
            <w:proofErr w:type="gramStart"/>
            <w:r w:rsidRPr="00141877">
              <w:rPr>
                <w:rFonts w:ascii="Times New Roman" w:hAnsi="Times New Roman" w:cs="Times New Roman"/>
              </w:rPr>
              <w:t>.Т</w:t>
            </w:r>
            <w:proofErr w:type="gramEnd"/>
            <w:r w:rsidRPr="00141877">
              <w:rPr>
                <w:rFonts w:ascii="Times New Roman" w:hAnsi="Times New Roman" w:cs="Times New Roman"/>
              </w:rPr>
              <w:t>ворческие задания на летний период работы</w:t>
            </w:r>
          </w:p>
          <w:p w:rsidR="00963F5C" w:rsidRPr="00141877" w:rsidRDefault="00963F5C" w:rsidP="00963F5C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6. Составление проекта годового плана работы на 2022-2023 учебный год.</w:t>
            </w:r>
          </w:p>
        </w:tc>
        <w:tc>
          <w:tcPr>
            <w:tcW w:w="1560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Отчеты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Обсуждение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.круглый стол</w:t>
            </w:r>
          </w:p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Анализ работы за прошедший год</w:t>
            </w:r>
          </w:p>
        </w:tc>
        <w:tc>
          <w:tcPr>
            <w:tcW w:w="1243" w:type="dxa"/>
          </w:tcPr>
          <w:p w:rsidR="00963F5C" w:rsidRPr="00141877" w:rsidRDefault="00963F5C" w:rsidP="000A1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Заведующий</w:t>
            </w:r>
          </w:p>
        </w:tc>
      </w:tr>
    </w:tbl>
    <w:p w:rsidR="00D87AF1" w:rsidRPr="00141877" w:rsidRDefault="00D87AF1" w:rsidP="00FE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:rsidR="00D87AF1" w:rsidRPr="00141877" w:rsidRDefault="00D87AF1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21C23" w:rsidRPr="00141877" w:rsidRDefault="00021C23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t>Изучение, обобщение и распространение</w:t>
      </w:r>
    </w:p>
    <w:p w:rsidR="00021C23" w:rsidRPr="00141877" w:rsidRDefault="00021C23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t>инновационного опыта работы педагогов ДОУ,</w:t>
      </w:r>
    </w:p>
    <w:p w:rsidR="00021C23" w:rsidRPr="00141877" w:rsidRDefault="00021C23" w:rsidP="00021C23">
      <w:pPr>
        <w:jc w:val="center"/>
        <w:rPr>
          <w:rFonts w:ascii="Times New Roman" w:hAnsi="Times New Roman" w:cs="Times New Roman"/>
          <w:highlight w:val="yellow"/>
        </w:rPr>
      </w:pPr>
      <w:r w:rsidRPr="00141877">
        <w:rPr>
          <w:rFonts w:ascii="Times New Roman" w:hAnsi="Times New Roman" w:cs="Times New Roman"/>
          <w:b/>
          <w:bCs/>
          <w:iCs/>
        </w:rPr>
        <w:t>повышение деловой квалификации педагогов.</w:t>
      </w: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1701"/>
        <w:gridCol w:w="5705"/>
        <w:gridCol w:w="3191"/>
      </w:tblGrid>
      <w:tr w:rsidR="00141877" w:rsidRPr="00141877" w:rsidTr="00AA0BAA">
        <w:tc>
          <w:tcPr>
            <w:tcW w:w="1701" w:type="dxa"/>
          </w:tcPr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705" w:type="dxa"/>
          </w:tcPr>
          <w:p w:rsidR="00021C23" w:rsidRPr="00141877" w:rsidRDefault="00021C23" w:rsidP="00021C23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3191" w:type="dxa"/>
          </w:tcPr>
          <w:p w:rsidR="00021C23" w:rsidRPr="00141877" w:rsidRDefault="00021C23" w:rsidP="00021C23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41877" w:rsidRPr="00141877" w:rsidTr="00AA0BAA">
        <w:tc>
          <w:tcPr>
            <w:tcW w:w="1701" w:type="dxa"/>
          </w:tcPr>
          <w:p w:rsidR="00021C23" w:rsidRPr="00141877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 планам</w:t>
            </w:r>
          </w:p>
          <w:p w:rsidR="00021C23" w:rsidRPr="00141877" w:rsidRDefault="00021C23" w:rsidP="00021C23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РОО</w:t>
            </w:r>
          </w:p>
        </w:tc>
        <w:tc>
          <w:tcPr>
            <w:tcW w:w="5705" w:type="dxa"/>
          </w:tcPr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Посещение педагогами МО города и района</w:t>
            </w:r>
          </w:p>
        </w:tc>
        <w:tc>
          <w:tcPr>
            <w:tcW w:w="3191" w:type="dxa"/>
          </w:tcPr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141877" w:rsidRPr="00141877" w:rsidTr="00AA0BAA">
        <w:tc>
          <w:tcPr>
            <w:tcW w:w="1701" w:type="dxa"/>
          </w:tcPr>
          <w:p w:rsidR="00021C23" w:rsidRPr="00141877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сентябрь</w:t>
            </w:r>
          </w:p>
          <w:p w:rsidR="00021C23" w:rsidRPr="00141877" w:rsidRDefault="00021C23" w:rsidP="00021C23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705" w:type="dxa"/>
          </w:tcPr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Работа с аттестуемыми педагогами</w:t>
            </w:r>
          </w:p>
        </w:tc>
        <w:tc>
          <w:tcPr>
            <w:tcW w:w="3191" w:type="dxa"/>
          </w:tcPr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1701" w:type="dxa"/>
          </w:tcPr>
          <w:p w:rsidR="00021C23" w:rsidRPr="00141877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</w:t>
            </w:r>
          </w:p>
          <w:p w:rsidR="00021C23" w:rsidRPr="00141877" w:rsidRDefault="00021C23" w:rsidP="00021C23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5705" w:type="dxa"/>
          </w:tcPr>
          <w:p w:rsidR="00021C23" w:rsidRPr="00141877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Участие во Всероссийских и республиканских конкурсах педагогов ДОУ</w:t>
            </w:r>
          </w:p>
        </w:tc>
        <w:tc>
          <w:tcPr>
            <w:tcW w:w="3191" w:type="dxa"/>
          </w:tcPr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141877" w:rsidRPr="00141877" w:rsidTr="00AA0BAA">
        <w:tc>
          <w:tcPr>
            <w:tcW w:w="1701" w:type="dxa"/>
          </w:tcPr>
          <w:p w:rsidR="00021C23" w:rsidRPr="00141877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</w:t>
            </w:r>
          </w:p>
          <w:p w:rsidR="00021C23" w:rsidRPr="00141877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5705" w:type="dxa"/>
          </w:tcPr>
          <w:p w:rsidR="00021C23" w:rsidRPr="00141877" w:rsidRDefault="00021C23" w:rsidP="000B3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Практикум «Оформление личных кабинетов в </w:t>
            </w:r>
            <w:proofErr w:type="spellStart"/>
            <w:r w:rsidRPr="00141877">
              <w:rPr>
                <w:rFonts w:ascii="Times New Roman" w:hAnsi="Times New Roman" w:cs="Times New Roman"/>
              </w:rPr>
              <w:t>edutatar,как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средство профессиональной компетентности</w:t>
            </w:r>
            <w:r w:rsidR="000B3CEA" w:rsidRPr="00141877">
              <w:rPr>
                <w:rFonts w:ascii="Times New Roman" w:hAnsi="Times New Roman" w:cs="Times New Roman"/>
              </w:rPr>
              <w:t xml:space="preserve"> </w:t>
            </w:r>
            <w:r w:rsidRPr="00141877">
              <w:rPr>
                <w:rFonts w:ascii="Times New Roman" w:hAnsi="Times New Roman" w:cs="Times New Roman"/>
              </w:rPr>
              <w:t>педагогов ДОУ» Создание личных сайтов.</w:t>
            </w:r>
          </w:p>
        </w:tc>
        <w:tc>
          <w:tcPr>
            <w:tcW w:w="3191" w:type="dxa"/>
          </w:tcPr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21C23" w:rsidRPr="00141877" w:rsidRDefault="00021C23" w:rsidP="0095010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</w:tc>
      </w:tr>
    </w:tbl>
    <w:p w:rsidR="00D87AF1" w:rsidRPr="00141877" w:rsidRDefault="00D87AF1" w:rsidP="00B07D88">
      <w:pPr>
        <w:jc w:val="center"/>
        <w:rPr>
          <w:rFonts w:ascii="Times New Roman" w:hAnsi="Times New Roman" w:cs="Times New Roman"/>
          <w:b/>
        </w:rPr>
      </w:pPr>
    </w:p>
    <w:p w:rsidR="00B07D88" w:rsidRPr="00141877" w:rsidRDefault="00B07D88" w:rsidP="00B07D88">
      <w:pPr>
        <w:jc w:val="center"/>
        <w:rPr>
          <w:rFonts w:ascii="Times New Roman" w:hAnsi="Times New Roman" w:cs="Times New Roman"/>
          <w:b/>
        </w:rPr>
      </w:pPr>
      <w:r w:rsidRPr="00141877">
        <w:rPr>
          <w:rFonts w:ascii="Times New Roman" w:hAnsi="Times New Roman" w:cs="Times New Roman"/>
          <w:b/>
        </w:rPr>
        <w:t>План аттестации педагогических работников в 2021-2022 учебном году</w:t>
      </w: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5698"/>
        <w:gridCol w:w="2077"/>
        <w:gridCol w:w="2114"/>
      </w:tblGrid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Планируемые мероприятия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Проверка личных дел педагогов, трудовых книжек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Утверждение состава и плана работы аттестационной комиссии в 2021-2022 учебном году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Совещание с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аттестующимися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педагогами по ознакомлению с нормативными документами по вопросам аттестации, определению форм и сроков изучения деятельности воспитателей подлежащих аттестации.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Проведение консультаций по подготовке к прохождению испытаний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Консультация по оснащению творческой лаборатории аттестуемых педагогов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Экспертиза по изучению профессиональных результатов претендентов на квалификационные категории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Экспертная группа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Проведение совещания по обсуждению представлений на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аттестующихся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педагогов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Предварительное заседание аттестационной комиссии по обобщению работы экспертной группы. Подготовка аттестационных материалов.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Заседание аттестационной комиссии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Совещание при руководителе по вопросу аттестации педагогических работнико</w:t>
            </w:r>
            <w:proofErr w:type="gramStart"/>
            <w:r w:rsidRPr="00141877">
              <w:rPr>
                <w:rFonts w:ascii="Times New Roman" w:hAnsi="Times New Roman" w:cs="Times New Roman"/>
              </w:rPr>
              <w:t>в(</w:t>
            </w:r>
            <w:proofErr w:type="gramEnd"/>
            <w:r w:rsidRPr="00141877">
              <w:rPr>
                <w:rFonts w:ascii="Times New Roman" w:hAnsi="Times New Roman" w:cs="Times New Roman"/>
              </w:rPr>
              <w:t>подведение итогов аттестации)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Подача заявлений на аттестацию в 2021-2022 учебном году, регистрация заявлений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Определение уровня работы педагогических работников по теме самообразования за 2021- 2022 учебный год на основе самоанализа и анализа работы с кадрами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14" w:type="dxa"/>
          </w:tcPr>
          <w:p w:rsidR="00B07D88" w:rsidRPr="00141877" w:rsidRDefault="00B07D88" w:rsidP="00A63C94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41877" w:rsidRPr="00141877" w:rsidTr="00AA0BAA">
        <w:tc>
          <w:tcPr>
            <w:tcW w:w="70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8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Аттестация на соответствие занимаемой должности</w:t>
            </w:r>
          </w:p>
        </w:tc>
        <w:tc>
          <w:tcPr>
            <w:tcW w:w="2077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го</w:t>
            </w:r>
            <w:proofErr w:type="spellEnd"/>
          </w:p>
        </w:tc>
        <w:tc>
          <w:tcPr>
            <w:tcW w:w="2114" w:type="dxa"/>
          </w:tcPr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Аттестационная</w:t>
            </w:r>
          </w:p>
          <w:p w:rsidR="00B07D88" w:rsidRPr="00141877" w:rsidRDefault="00B07D88" w:rsidP="00A63C94">
            <w:pPr>
              <w:jc w:val="center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комиссия ДОО</w:t>
            </w:r>
          </w:p>
        </w:tc>
      </w:tr>
    </w:tbl>
    <w:p w:rsidR="00963F5C" w:rsidRPr="00141877" w:rsidRDefault="00963F5C" w:rsidP="000B3CEA">
      <w:pPr>
        <w:jc w:val="center"/>
        <w:rPr>
          <w:rFonts w:ascii="Times New Roman" w:hAnsi="Times New Roman" w:cs="Times New Roman"/>
          <w:b/>
          <w:bCs/>
          <w:iCs/>
        </w:rPr>
      </w:pPr>
    </w:p>
    <w:p w:rsidR="002D16B5" w:rsidRPr="00141877" w:rsidRDefault="000B3CEA" w:rsidP="000B3CEA">
      <w:pPr>
        <w:jc w:val="center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t>Участие педагогов ДОУ в работе районных МО</w:t>
      </w: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5529"/>
        <w:gridCol w:w="1967"/>
        <w:gridCol w:w="2393"/>
      </w:tblGrid>
      <w:tr w:rsidR="00141877" w:rsidRPr="00141877" w:rsidTr="00AA0BAA">
        <w:tc>
          <w:tcPr>
            <w:tcW w:w="708" w:type="dxa"/>
          </w:tcPr>
          <w:p w:rsidR="00AA195C" w:rsidRPr="00141877" w:rsidRDefault="00AA195C" w:rsidP="000B3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29" w:type="dxa"/>
          </w:tcPr>
          <w:p w:rsidR="00AA195C" w:rsidRPr="00141877" w:rsidRDefault="00AA195C" w:rsidP="000B3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967" w:type="dxa"/>
          </w:tcPr>
          <w:p w:rsidR="00AA195C" w:rsidRPr="00141877" w:rsidRDefault="00AA195C" w:rsidP="000B3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393" w:type="dxa"/>
          </w:tcPr>
          <w:p w:rsidR="00AA195C" w:rsidRPr="00141877" w:rsidRDefault="00AA195C" w:rsidP="000B3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41877" w:rsidRPr="00141877" w:rsidTr="00AA0BAA">
        <w:tc>
          <w:tcPr>
            <w:tcW w:w="708" w:type="dxa"/>
          </w:tcPr>
          <w:p w:rsidR="00AA195C" w:rsidRPr="00141877" w:rsidRDefault="00AA195C" w:rsidP="000B3CEA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9" w:type="dxa"/>
          </w:tcPr>
          <w:p w:rsidR="00AA195C" w:rsidRPr="00141877" w:rsidRDefault="00AA195C" w:rsidP="00AA195C">
            <w:pPr>
              <w:rPr>
                <w:rFonts w:ascii="Times New Roman" w:hAnsi="Times New Roman" w:cs="Times New Roman"/>
                <w:bCs/>
              </w:rPr>
            </w:pPr>
            <w:r w:rsidRPr="00141877">
              <w:rPr>
                <w:rFonts w:ascii="Times New Roman" w:hAnsi="Times New Roman" w:cs="Times New Roman"/>
                <w:bCs/>
              </w:rPr>
              <w:t xml:space="preserve">РМО  музыкальных руководителей на тему: </w:t>
            </w:r>
            <w:r w:rsidRPr="00141877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141877">
              <w:rPr>
                <w:rFonts w:ascii="Times New Roman" w:eastAsia="SimSun" w:hAnsi="Times New Roman" w:cs="Times New Roman"/>
                <w:bCs/>
                <w:iCs/>
                <w:lang w:eastAsia="zh-CN"/>
              </w:rPr>
              <w:t>«</w:t>
            </w:r>
            <w:r w:rsidRPr="00141877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Формирование певческих навыков у детей дошкольного возраста посредством музыкальных игр и </w:t>
            </w:r>
            <w:r w:rsidRPr="00141877">
              <w:rPr>
                <w:rFonts w:ascii="Times New Roman" w:hAnsi="Times New Roman" w:cs="Times New Roman"/>
                <w:bCs/>
                <w:lang w:eastAsia="zh-CN"/>
              </w:rPr>
              <w:t>у</w:t>
            </w:r>
            <w:r w:rsidRPr="00141877">
              <w:rPr>
                <w:rFonts w:ascii="Times New Roman" w:eastAsia="SimSun" w:hAnsi="Times New Roman" w:cs="Times New Roman"/>
                <w:bCs/>
                <w:lang w:eastAsia="zh-CN"/>
              </w:rPr>
              <w:t>пражнений</w:t>
            </w:r>
            <w:r w:rsidRPr="00141877">
              <w:rPr>
                <w:rFonts w:ascii="Times New Roman" w:hAnsi="Times New Roman" w:cs="Times New Roman"/>
                <w:bCs/>
                <w:lang w:eastAsia="zh-CN"/>
              </w:rPr>
              <w:t xml:space="preserve">, основанных на </w:t>
            </w:r>
            <w:r w:rsidRPr="00141877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141877">
              <w:rPr>
                <w:rFonts w:ascii="Times New Roman" w:hAnsi="Times New Roman" w:cs="Times New Roman"/>
                <w:bCs/>
              </w:rPr>
              <w:t>фонопедическом</w:t>
            </w:r>
            <w:proofErr w:type="spellEnd"/>
            <w:r w:rsidRPr="00141877">
              <w:rPr>
                <w:rFonts w:ascii="Times New Roman" w:hAnsi="Times New Roman" w:cs="Times New Roman"/>
                <w:bCs/>
              </w:rPr>
              <w:t xml:space="preserve"> методе Емельянова». </w:t>
            </w:r>
          </w:p>
          <w:p w:rsidR="00AA195C" w:rsidRPr="00141877" w:rsidRDefault="00AA195C" w:rsidP="000B3CEA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967" w:type="dxa"/>
          </w:tcPr>
          <w:p w:rsidR="00AA195C" w:rsidRPr="00141877" w:rsidRDefault="00AA0BAA" w:rsidP="000B3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877">
              <w:rPr>
                <w:rFonts w:ascii="Times New Roman" w:hAnsi="Times New Roman" w:cs="Times New Roman"/>
                <w:b/>
              </w:rPr>
              <w:t>Январь, 2022 г.</w:t>
            </w:r>
          </w:p>
        </w:tc>
        <w:tc>
          <w:tcPr>
            <w:tcW w:w="2393" w:type="dxa"/>
          </w:tcPr>
          <w:p w:rsidR="00AA195C" w:rsidRPr="00141877" w:rsidRDefault="00AA195C" w:rsidP="000B3CEA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41877">
              <w:rPr>
                <w:rFonts w:ascii="Times New Roman" w:hAnsi="Times New Roman" w:cs="Times New Roman"/>
                <w:b/>
              </w:rPr>
              <w:t>Зевакина И.В.</w:t>
            </w:r>
          </w:p>
        </w:tc>
      </w:tr>
    </w:tbl>
    <w:p w:rsidR="00263CF1" w:rsidRPr="00141877" w:rsidRDefault="00263CF1" w:rsidP="00950101">
      <w:pPr>
        <w:jc w:val="both"/>
        <w:rPr>
          <w:rFonts w:ascii="Times New Roman" w:hAnsi="Times New Roman" w:cs="Times New Roman"/>
          <w:b/>
        </w:rPr>
      </w:pPr>
    </w:p>
    <w:p w:rsidR="00324FD8" w:rsidRPr="00141877" w:rsidRDefault="00324FD8" w:rsidP="00324FD8">
      <w:pPr>
        <w:pStyle w:val="Default"/>
        <w:jc w:val="center"/>
        <w:rPr>
          <w:b/>
          <w:color w:val="auto"/>
          <w:sz w:val="22"/>
          <w:szCs w:val="22"/>
        </w:rPr>
      </w:pPr>
      <w:r w:rsidRPr="00141877">
        <w:rPr>
          <w:b/>
          <w:color w:val="auto"/>
          <w:sz w:val="22"/>
          <w:szCs w:val="22"/>
        </w:rPr>
        <w:t xml:space="preserve">Руководство и контроль </w:t>
      </w:r>
      <w:proofErr w:type="spellStart"/>
      <w:r w:rsidRPr="00141877">
        <w:rPr>
          <w:b/>
          <w:color w:val="auto"/>
          <w:sz w:val="22"/>
          <w:szCs w:val="22"/>
        </w:rPr>
        <w:t>воспитательно</w:t>
      </w:r>
      <w:proofErr w:type="spellEnd"/>
      <w:r w:rsidRPr="00141877">
        <w:rPr>
          <w:b/>
          <w:color w:val="auto"/>
          <w:sz w:val="22"/>
          <w:szCs w:val="22"/>
        </w:rPr>
        <w:t xml:space="preserve">-образовательного процесса </w:t>
      </w:r>
    </w:p>
    <w:p w:rsidR="00324FD8" w:rsidRPr="00141877" w:rsidRDefault="00324FD8" w:rsidP="00324FD8">
      <w:pPr>
        <w:pStyle w:val="Default"/>
        <w:jc w:val="center"/>
        <w:rPr>
          <w:b/>
          <w:color w:val="auto"/>
          <w:sz w:val="22"/>
          <w:szCs w:val="22"/>
        </w:rPr>
      </w:pPr>
      <w:r w:rsidRPr="00141877">
        <w:rPr>
          <w:b/>
          <w:color w:val="auto"/>
          <w:sz w:val="22"/>
          <w:szCs w:val="22"/>
        </w:rPr>
        <w:t xml:space="preserve">Планирование руководства и контроля </w:t>
      </w:r>
      <w:proofErr w:type="spellStart"/>
      <w:r w:rsidRPr="00141877">
        <w:rPr>
          <w:b/>
          <w:color w:val="auto"/>
          <w:sz w:val="22"/>
          <w:szCs w:val="22"/>
        </w:rPr>
        <w:t>воспитательно</w:t>
      </w:r>
      <w:proofErr w:type="spellEnd"/>
      <w:r w:rsidRPr="00141877">
        <w:rPr>
          <w:b/>
          <w:color w:val="auto"/>
          <w:sz w:val="22"/>
          <w:szCs w:val="22"/>
        </w:rPr>
        <w:t>-образовательного процесса</w:t>
      </w:r>
    </w:p>
    <w:p w:rsidR="00324FD8" w:rsidRPr="00141877" w:rsidRDefault="00324FD8" w:rsidP="00324FD8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a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29"/>
        <w:gridCol w:w="1275"/>
        <w:gridCol w:w="1276"/>
        <w:gridCol w:w="1134"/>
        <w:gridCol w:w="1559"/>
      </w:tblGrid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Содержание контроля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Вид контроля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Методы контроля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Ответственные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Подведение итогов, срок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Уровень подготовки развивающей предметно-пространственной среды групп для организации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-образовательной деятельности дошкольников в 2021-2022 учебном году: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-у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ровень содержания развивающей предметно-пространственной среды по требованиям возрастной группы; -соответствие требований и условий организации </w:t>
            </w:r>
            <w:r w:rsidRPr="00141877">
              <w:rPr>
                <w:color w:val="auto"/>
                <w:sz w:val="22"/>
                <w:szCs w:val="22"/>
              </w:rPr>
              <w:lastRenderedPageBreak/>
              <w:t>развивающей предметно-пространственной среды; -эстетика оформления материалов; -создание условий в группах для эффективного обучения татарскому языку, соответствие требованиям к краеведческим уголкам «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Туган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җирем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Татарстан»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141877">
              <w:rPr>
                <w:color w:val="auto"/>
                <w:sz w:val="22"/>
                <w:szCs w:val="22"/>
              </w:rPr>
              <w:t>Обследовавание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,</w:t>
            </w:r>
            <w:r w:rsidR="00271A22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 xml:space="preserve">собесе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дование</w:t>
            </w:r>
            <w:proofErr w:type="spellEnd"/>
            <w:proofErr w:type="gramEnd"/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август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 xml:space="preserve">Документация по планированию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-образовательной деятельности на 2021-2022 учебный год: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-с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>оответствие содержания комплексно-тематического и рабочих программ требованиям Основной образовательной программы МБДОУ №21; -соответствие содержания и оформления в соответствии с требованиям ФГОС ДО; -эстетичность оформления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Организация дополнительного образования дошкольников: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-д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>ополнительные образовательные услуги в соответствии с основной образовательной программой ДОУ; -организация платных дополнительных услуг; -соответствие документации по дополнительному образованию установленным требованиям;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Наблюдение,</w:t>
            </w:r>
            <w:r w:rsidR="00A779B0" w:rsidRPr="00141877">
              <w:rPr>
                <w:color w:val="auto"/>
                <w:sz w:val="22"/>
                <w:szCs w:val="22"/>
              </w:rPr>
              <w:t xml:space="preserve"> </w:t>
            </w:r>
            <w:r w:rsidRPr="00141877">
              <w:rPr>
                <w:color w:val="auto"/>
                <w:sz w:val="22"/>
                <w:szCs w:val="22"/>
              </w:rPr>
              <w:t>беседа, изучение документации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сентябрь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Диагностика уровня подготовки дошкольников по правилам дорожного движения и безопасного поведения на улице и дорогах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Наблюдение,</w:t>
            </w:r>
            <w:r w:rsidR="00A779B0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1877">
              <w:rPr>
                <w:color w:val="auto"/>
                <w:sz w:val="22"/>
                <w:szCs w:val="22"/>
              </w:rPr>
              <w:t>тестир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ование</w:t>
            </w:r>
            <w:proofErr w:type="spellEnd"/>
            <w:proofErr w:type="gramEnd"/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141877">
              <w:rPr>
                <w:color w:val="auto"/>
                <w:sz w:val="22"/>
                <w:szCs w:val="22"/>
              </w:rPr>
              <w:t>воспи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татели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групп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сентябрь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Мониторинг качества образования в ДОУ: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-у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ровень эффективности педагогических воздействий и индивидуального развития детей по образовательным областям: -уровень готовности к обучению в школе воспитанников подготовительных групп; -уровень знаний татарского(русского)языков у дошкольников старших и подготовительных групп; -промежуточная диагностика и определение динамики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коррекционноразвивающей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работы с детьми, получающими медико-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психологопедагогическое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сопровождение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Наблюдение,</w:t>
            </w:r>
            <w:r w:rsidR="00A779B0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1877">
              <w:rPr>
                <w:color w:val="auto"/>
                <w:sz w:val="22"/>
                <w:szCs w:val="22"/>
              </w:rPr>
              <w:t>тестир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ование</w:t>
            </w:r>
            <w:proofErr w:type="spellEnd"/>
            <w:proofErr w:type="gramEnd"/>
          </w:p>
        </w:tc>
        <w:tc>
          <w:tcPr>
            <w:tcW w:w="1134" w:type="dxa"/>
          </w:tcPr>
          <w:p w:rsidR="00324FD8" w:rsidRPr="00141877" w:rsidRDefault="00271A22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  <w:r w:rsidR="00324FD8" w:rsidRPr="00141877">
              <w:rPr>
                <w:color w:val="auto"/>
                <w:sz w:val="22"/>
                <w:szCs w:val="22"/>
              </w:rPr>
              <w:t>,</w:t>
            </w:r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324FD8" w:rsidRPr="00141877">
              <w:rPr>
                <w:color w:val="auto"/>
                <w:sz w:val="22"/>
                <w:szCs w:val="22"/>
              </w:rPr>
              <w:t>воспи</w:t>
            </w:r>
            <w:proofErr w:type="spellEnd"/>
            <w:r w:rsidR="00324FD8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324FD8" w:rsidRPr="00141877">
              <w:rPr>
                <w:color w:val="auto"/>
                <w:sz w:val="22"/>
                <w:szCs w:val="22"/>
              </w:rPr>
              <w:t>татели</w:t>
            </w:r>
            <w:proofErr w:type="spellEnd"/>
            <w:proofErr w:type="gramEnd"/>
            <w:r w:rsidR="00324FD8" w:rsidRPr="00141877">
              <w:rPr>
                <w:color w:val="auto"/>
                <w:sz w:val="22"/>
                <w:szCs w:val="22"/>
              </w:rPr>
              <w:t xml:space="preserve"> групп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октябрь</w:t>
            </w:r>
          </w:p>
        </w:tc>
      </w:tr>
      <w:tr w:rsidR="00141877" w:rsidRPr="00141877" w:rsidTr="00AA0BAA">
        <w:tc>
          <w:tcPr>
            <w:tcW w:w="5529" w:type="dxa"/>
          </w:tcPr>
          <w:p w:rsidR="004D73CB" w:rsidRPr="00141877" w:rsidRDefault="004D73CB" w:rsidP="004D73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u w:val="single"/>
              </w:rPr>
            </w:pPr>
            <w:r w:rsidRPr="00141877">
              <w:rPr>
                <w:rFonts w:ascii="Times New Roman" w:hAnsi="Times New Roman" w:cs="Times New Roman"/>
                <w:b/>
                <w:u w:val="single"/>
              </w:rPr>
              <w:t xml:space="preserve"> «Состояние </w:t>
            </w:r>
            <w:proofErr w:type="spellStart"/>
            <w:r w:rsidRPr="00141877">
              <w:rPr>
                <w:rFonts w:ascii="Times New Roman" w:hAnsi="Times New Roman" w:cs="Times New Roman"/>
                <w:b/>
                <w:u w:val="single"/>
              </w:rPr>
              <w:t>воспитательно</w:t>
            </w:r>
            <w:proofErr w:type="spellEnd"/>
            <w:r w:rsidRPr="00141877">
              <w:rPr>
                <w:rFonts w:ascii="Times New Roman" w:hAnsi="Times New Roman" w:cs="Times New Roman"/>
                <w:b/>
                <w:u w:val="single"/>
              </w:rPr>
              <w:t xml:space="preserve">-образовательной работы </w:t>
            </w:r>
            <w:proofErr w:type="gramStart"/>
            <w:r w:rsidRPr="00141877">
              <w:rPr>
                <w:rFonts w:ascii="Times New Roman" w:hAnsi="Times New Roman" w:cs="Times New Roman"/>
                <w:b/>
                <w:u w:val="single"/>
              </w:rPr>
              <w:t>по</w:t>
            </w:r>
            <w:proofErr w:type="gramEnd"/>
          </w:p>
          <w:p w:rsidR="004D73CB" w:rsidRPr="00141877" w:rsidRDefault="004D73CB" w:rsidP="004D73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u w:val="single"/>
              </w:rPr>
            </w:pPr>
            <w:r w:rsidRPr="00141877">
              <w:rPr>
                <w:rFonts w:ascii="Times New Roman" w:hAnsi="Times New Roman" w:cs="Times New Roman"/>
                <w:b/>
                <w:u w:val="single"/>
              </w:rPr>
              <w:t xml:space="preserve">Социально – коммуникативному развитию детей </w:t>
            </w:r>
            <w:proofErr w:type="gramStart"/>
            <w:r w:rsidRPr="00141877">
              <w:rPr>
                <w:rFonts w:ascii="Times New Roman" w:hAnsi="Times New Roman" w:cs="Times New Roman"/>
                <w:b/>
                <w:u w:val="single"/>
              </w:rPr>
              <w:t>дошкольного</w:t>
            </w:r>
            <w:proofErr w:type="gramEnd"/>
          </w:p>
          <w:p w:rsidR="00324FD8" w:rsidRPr="00141877" w:rsidRDefault="004D73CB" w:rsidP="004D73CB">
            <w:pPr>
              <w:pStyle w:val="Default"/>
              <w:rPr>
                <w:b/>
                <w:color w:val="auto"/>
                <w:sz w:val="22"/>
                <w:szCs w:val="22"/>
                <w:highlight w:val="yellow"/>
              </w:rPr>
            </w:pPr>
            <w:r w:rsidRPr="00141877">
              <w:rPr>
                <w:b/>
                <w:color w:val="auto"/>
                <w:sz w:val="22"/>
                <w:szCs w:val="22"/>
                <w:u w:val="single"/>
              </w:rPr>
              <w:t>возраста»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тематический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Наблюдение, посещение ООД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Заведующий</w:t>
            </w:r>
            <w:proofErr w:type="gramStart"/>
            <w:r w:rsidRPr="00141877">
              <w:rPr>
                <w:b/>
                <w:color w:val="auto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141877">
              <w:rPr>
                <w:b/>
                <w:color w:val="auto"/>
                <w:sz w:val="22"/>
                <w:szCs w:val="22"/>
              </w:rPr>
              <w:t>воспи</w:t>
            </w:r>
            <w:proofErr w:type="spellEnd"/>
            <w:r w:rsidRPr="00141877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b/>
                <w:color w:val="auto"/>
                <w:sz w:val="22"/>
                <w:szCs w:val="22"/>
              </w:rPr>
              <w:t>татели</w:t>
            </w:r>
            <w:proofErr w:type="spellEnd"/>
            <w:r w:rsidRPr="00141877">
              <w:rPr>
                <w:b/>
                <w:color w:val="auto"/>
                <w:sz w:val="22"/>
                <w:szCs w:val="22"/>
              </w:rPr>
              <w:t xml:space="preserve"> групп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Справка, педсовет</w:t>
            </w:r>
          </w:p>
          <w:p w:rsidR="00324FD8" w:rsidRPr="00141877" w:rsidRDefault="00B445A9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февраль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Уровень профессиональной компетентности педагогов в подготовке и проведении организованной образовательной деятельности: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-у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>ровень развития у детей универсальных учебных действий; -уровень владения и использования инновационных технологий в образовательной деятельности; -уровень общения с детьми.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персональный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анкетирование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Справка, педсовет</w:t>
            </w:r>
          </w:p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ноябрь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Организация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- образовательного процесса в подготовительных группах: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-к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ачество организации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-образовательной деятельности; -уровень организации индивидуальной работы; -уровень взаимодействия с родителями воспитанников; -соблюдение режима дня.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наблюдение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A779B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Справка, совещание при заведующем декабрь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Организация работы с родителями: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-у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ровень взаимодействия с родительской общественностью; степень вовлеченности родителей в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-</w:t>
            </w:r>
            <w:r w:rsidRPr="00141877">
              <w:rPr>
                <w:color w:val="auto"/>
                <w:sz w:val="22"/>
                <w:szCs w:val="22"/>
              </w:rPr>
              <w:lastRenderedPageBreak/>
              <w:t>образовательный процесс в группах ДОУ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Посещение родительск</w:t>
            </w:r>
            <w:r w:rsidRPr="00141877">
              <w:rPr>
                <w:color w:val="auto"/>
                <w:sz w:val="22"/>
                <w:szCs w:val="22"/>
              </w:rPr>
              <w:lastRenderedPageBreak/>
              <w:t>их собраний, наблюдение, изучение документации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январь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Оценка эффективности педагогических воздействий и индивидуального развития детей по образовательным областям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24FD8" w:rsidRPr="00141877" w:rsidRDefault="00324FD8" w:rsidP="002843E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Оценки систематизации работы по обучению дошкольников государственным языкам РТ с использованием УМК через организацию совместной деятельности педагогов, родителей и детей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24FD8" w:rsidRPr="00141877" w:rsidRDefault="00324FD8" w:rsidP="002843E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Справка, педсовет</w:t>
            </w:r>
          </w:p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, февраль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Состояние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-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 образовательной работы по познавательному развитию дошкольников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Наблюдение, беседа, посещение занятий и мероприятий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Справка, педсовет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Мониторинг качества образования в ДОУ: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-у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>ровень эффективности педагогических воздействий и индивидуального развития детей по образовательным областям; -уровень готовности к обучению в школе воспитанников подготовительных групп; -уровень знаний татарского(русского) языков дошкольников 4-7 лет; -определение динамики коррекционно-развивающей работы с детьми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наблюдение, тестирование, беседа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Справка, педсовет, апрель</w:t>
            </w:r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Выполнение основной образовательной программы МБДОУ: анализ работы по выполнению годовых задач: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-с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овершенствование системы физического воспитания детей в ДОО при активном взаимодействии с родителями воспитанников. -обеспечение качества образовательного процесса посредством повышения уровня профессиональной компетентности педагогов, в том числе по использованию современных информационно-коммуникационных технологий и созданию электронных образовательных ресурсов. -создание условий для речевого развития дошкольников в рамках реализации УМК по обучению детей двум государственным языкам РТ.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-о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пределение проблемных вопросов в целях совершенствования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-образовательного процесса в новом 2020-2021 учебном году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Итоговый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Анализ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документации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,н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>аблю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дения,беседы</w:t>
            </w:r>
            <w:proofErr w:type="spellEnd"/>
          </w:p>
        </w:tc>
        <w:tc>
          <w:tcPr>
            <w:tcW w:w="1134" w:type="dxa"/>
          </w:tcPr>
          <w:p w:rsidR="00324FD8" w:rsidRPr="00141877" w:rsidRDefault="00324FD8" w:rsidP="002843E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Справка</w:t>
            </w:r>
            <w:r w:rsidR="002843E8" w:rsidRPr="00141877">
              <w:rPr>
                <w:color w:val="auto"/>
                <w:sz w:val="22"/>
                <w:szCs w:val="22"/>
              </w:rPr>
              <w:t xml:space="preserve"> </w:t>
            </w:r>
            <w:r w:rsidRPr="00141877">
              <w:rPr>
                <w:color w:val="auto"/>
                <w:sz w:val="22"/>
                <w:szCs w:val="22"/>
              </w:rPr>
              <w:t xml:space="preserve">анализ,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педсовет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,м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>ай</w:t>
            </w:r>
            <w:proofErr w:type="spellEnd"/>
          </w:p>
        </w:tc>
      </w:tr>
      <w:tr w:rsidR="00141877" w:rsidRPr="00141877" w:rsidTr="00AA0BAA">
        <w:tc>
          <w:tcPr>
            <w:tcW w:w="5529" w:type="dxa"/>
          </w:tcPr>
          <w:p w:rsidR="00324FD8" w:rsidRPr="00141877" w:rsidRDefault="00324FD8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Уровень подготовки групп к летнему оздоровительному периоду: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-н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аличие режима работы на летний оздоровительный период и его соблюдение; -наличие плана досугов и развлечений на летний оздоровительный период; -уровень подготовки предметной среды на территории участков к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-образовательной деятельности в летний оздоровительный период.</w:t>
            </w:r>
          </w:p>
        </w:tc>
        <w:tc>
          <w:tcPr>
            <w:tcW w:w="1275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текущий</w:t>
            </w:r>
          </w:p>
        </w:tc>
        <w:tc>
          <w:tcPr>
            <w:tcW w:w="1276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Наблюдение, изучение документации</w:t>
            </w:r>
          </w:p>
        </w:tc>
        <w:tc>
          <w:tcPr>
            <w:tcW w:w="1134" w:type="dxa"/>
          </w:tcPr>
          <w:p w:rsidR="00324FD8" w:rsidRPr="00141877" w:rsidRDefault="00324FD8" w:rsidP="002843E8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59" w:type="dxa"/>
          </w:tcPr>
          <w:p w:rsidR="00324FD8" w:rsidRPr="00141877" w:rsidRDefault="00324FD8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июнь</w:t>
            </w:r>
          </w:p>
        </w:tc>
      </w:tr>
    </w:tbl>
    <w:p w:rsidR="00324FD8" w:rsidRPr="00141877" w:rsidRDefault="00324FD8" w:rsidP="00324FD8">
      <w:pPr>
        <w:rPr>
          <w:rFonts w:ascii="Times New Roman" w:hAnsi="Times New Roman" w:cs="Times New Roman"/>
          <w:b/>
        </w:rPr>
      </w:pPr>
    </w:p>
    <w:p w:rsidR="00BA031D" w:rsidRPr="00141877" w:rsidRDefault="00BA031D" w:rsidP="00BA031D">
      <w:pPr>
        <w:jc w:val="center"/>
        <w:rPr>
          <w:rFonts w:ascii="Times New Roman" w:hAnsi="Times New Roman" w:cs="Times New Roman"/>
          <w:b/>
        </w:rPr>
      </w:pPr>
      <w:r w:rsidRPr="00141877">
        <w:rPr>
          <w:rFonts w:ascii="Times New Roman" w:hAnsi="Times New Roman" w:cs="Times New Roman"/>
          <w:b/>
        </w:rPr>
        <w:t>Межведомственные отношения</w:t>
      </w:r>
    </w:p>
    <w:tbl>
      <w:tblPr>
        <w:tblStyle w:val="aa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3190"/>
        <w:gridCol w:w="3191"/>
      </w:tblGrid>
      <w:tr w:rsidR="00BA031D" w:rsidRPr="00141877" w:rsidTr="00271A22">
        <w:tc>
          <w:tcPr>
            <w:tcW w:w="3933" w:type="dxa"/>
          </w:tcPr>
          <w:p w:rsidR="00BA031D" w:rsidRPr="00141877" w:rsidRDefault="00BA031D" w:rsidP="002843E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Участие представителя ГИ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БДД в пр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оведении общего родительского собрания </w:t>
            </w:r>
          </w:p>
          <w:p w:rsidR="00BA031D" w:rsidRPr="00141877" w:rsidRDefault="00BA031D" w:rsidP="002843E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031D" w:rsidRPr="00141877" w:rsidRDefault="00BA031D" w:rsidP="002843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3191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Заведующий </w:t>
            </w:r>
          </w:p>
        </w:tc>
      </w:tr>
      <w:tr w:rsidR="00BA031D" w:rsidRPr="00141877" w:rsidTr="00271A22">
        <w:tc>
          <w:tcPr>
            <w:tcW w:w="3933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Участие инспектора ГИБДД, ПЧ  в проведение мероприятий </w:t>
            </w:r>
          </w:p>
        </w:tc>
        <w:tc>
          <w:tcPr>
            <w:tcW w:w="3190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 раз в год </w:t>
            </w:r>
          </w:p>
        </w:tc>
        <w:tc>
          <w:tcPr>
            <w:tcW w:w="3191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Заведующий </w:t>
            </w:r>
          </w:p>
        </w:tc>
      </w:tr>
    </w:tbl>
    <w:p w:rsidR="00324FD8" w:rsidRPr="00141877" w:rsidRDefault="00324FD8" w:rsidP="00324FD8">
      <w:pPr>
        <w:rPr>
          <w:rFonts w:ascii="Times New Roman" w:hAnsi="Times New Roman" w:cs="Times New Roman"/>
          <w:b/>
          <w:bCs/>
        </w:rPr>
      </w:pPr>
    </w:p>
    <w:p w:rsidR="00E74277" w:rsidRPr="00141877" w:rsidRDefault="00E74277" w:rsidP="0074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t>Общие родительские собрания</w:t>
      </w:r>
    </w:p>
    <w:p w:rsidR="00E74277" w:rsidRPr="00141877" w:rsidRDefault="00E74277" w:rsidP="00E74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a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6414"/>
        <w:gridCol w:w="3191"/>
      </w:tblGrid>
      <w:tr w:rsidR="001E3CE9" w:rsidRPr="00141877" w:rsidTr="00271A22">
        <w:tc>
          <w:tcPr>
            <w:tcW w:w="709" w:type="dxa"/>
          </w:tcPr>
          <w:p w:rsidR="001E3CE9" w:rsidRPr="00141877" w:rsidRDefault="001E3CE9" w:rsidP="001E3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6414" w:type="dxa"/>
          </w:tcPr>
          <w:p w:rsidR="001E3CE9" w:rsidRPr="00141877" w:rsidRDefault="001E3CE9" w:rsidP="001E3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мероприятия </w:t>
            </w:r>
          </w:p>
          <w:p w:rsidR="001E3CE9" w:rsidRPr="00141877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E3CE9" w:rsidRPr="00141877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дата</w:t>
            </w:r>
          </w:p>
        </w:tc>
      </w:tr>
      <w:tr w:rsidR="001E3CE9" w:rsidRPr="00141877" w:rsidTr="00271A22">
        <w:tc>
          <w:tcPr>
            <w:tcW w:w="709" w:type="dxa"/>
          </w:tcPr>
          <w:p w:rsidR="001E3CE9" w:rsidRPr="00141877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4" w:type="dxa"/>
          </w:tcPr>
          <w:p w:rsidR="001E3CE9" w:rsidRPr="00141877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«Вместе с родителями - за безопасность детей на дорогах»</w:t>
            </w:r>
          </w:p>
        </w:tc>
        <w:tc>
          <w:tcPr>
            <w:tcW w:w="3191" w:type="dxa"/>
          </w:tcPr>
          <w:p w:rsidR="001E3CE9" w:rsidRPr="00141877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1E3CE9" w:rsidRPr="00141877" w:rsidTr="00271A22">
        <w:tc>
          <w:tcPr>
            <w:tcW w:w="709" w:type="dxa"/>
          </w:tcPr>
          <w:p w:rsidR="001E3CE9" w:rsidRPr="00141877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14" w:type="dxa"/>
          </w:tcPr>
          <w:p w:rsidR="001E3CE9" w:rsidRPr="00141877" w:rsidRDefault="001E3CE9" w:rsidP="00A779B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«Нравственные отношения в семье и в детском саду»</w:t>
            </w: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r w:rsidRPr="00141877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«В каждой семье свои традиции»</w:t>
            </w:r>
          </w:p>
        </w:tc>
        <w:tc>
          <w:tcPr>
            <w:tcW w:w="3191" w:type="dxa"/>
          </w:tcPr>
          <w:p w:rsidR="001E3CE9" w:rsidRPr="00141877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апрель</w:t>
            </w:r>
          </w:p>
        </w:tc>
      </w:tr>
    </w:tbl>
    <w:p w:rsidR="001E3CE9" w:rsidRPr="00141877" w:rsidRDefault="001E3CE9" w:rsidP="00E74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031D" w:rsidRPr="00141877" w:rsidRDefault="00BA031D" w:rsidP="00BA031D">
      <w:pPr>
        <w:jc w:val="center"/>
        <w:rPr>
          <w:rFonts w:ascii="Times New Roman" w:hAnsi="Times New Roman" w:cs="Times New Roman"/>
          <w:b/>
          <w:bCs/>
        </w:rPr>
      </w:pPr>
      <w:r w:rsidRPr="00141877">
        <w:rPr>
          <w:rFonts w:ascii="Times New Roman" w:hAnsi="Times New Roman" w:cs="Times New Roman"/>
          <w:b/>
          <w:bCs/>
        </w:rPr>
        <w:t>Групповые родительские собрания</w:t>
      </w:r>
    </w:p>
    <w:tbl>
      <w:tblPr>
        <w:tblStyle w:val="aa"/>
        <w:tblW w:w="0" w:type="auto"/>
        <w:tblInd w:w="-743" w:type="dxa"/>
        <w:tblLook w:val="04A0" w:firstRow="1" w:lastRow="0" w:firstColumn="1" w:lastColumn="0" w:noHBand="0" w:noVBand="1"/>
      </w:tblPr>
      <w:tblGrid>
        <w:gridCol w:w="1702"/>
        <w:gridCol w:w="8612"/>
      </w:tblGrid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Месяцы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1 </w:t>
            </w:r>
            <w:proofErr w:type="spellStart"/>
            <w:r w:rsidRPr="00141877">
              <w:rPr>
                <w:b/>
                <w:bCs/>
                <w:color w:val="auto"/>
                <w:sz w:val="22"/>
                <w:szCs w:val="22"/>
              </w:rPr>
              <w:t>мл</w:t>
            </w:r>
            <w:proofErr w:type="gramStart"/>
            <w:r w:rsidRPr="00141877">
              <w:rPr>
                <w:b/>
                <w:bCs/>
                <w:color w:val="auto"/>
                <w:sz w:val="22"/>
                <w:szCs w:val="22"/>
              </w:rPr>
              <w:t>.г</w:t>
            </w:r>
            <w:proofErr w:type="gramEnd"/>
            <w:r w:rsidRPr="00141877">
              <w:rPr>
                <w:b/>
                <w:bCs/>
                <w:color w:val="auto"/>
                <w:sz w:val="22"/>
                <w:szCs w:val="22"/>
              </w:rPr>
              <w:t>руппа</w:t>
            </w:r>
            <w:proofErr w:type="spellEnd"/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1. Давайте познакомимся. Адаптационный период.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Январь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2.Воспитание детей в игре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Май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3.Вот и стали мы на год взрослей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Итоги усвоения программного материала 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Месяцы </w:t>
            </w:r>
          </w:p>
        </w:tc>
        <w:tc>
          <w:tcPr>
            <w:tcW w:w="8612" w:type="dxa"/>
          </w:tcPr>
          <w:p w:rsidR="00BA031D" w:rsidRPr="00141877" w:rsidRDefault="00271A22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>средняя</w:t>
            </w:r>
            <w:r w:rsidR="00BA031D" w:rsidRPr="00141877">
              <w:rPr>
                <w:b/>
                <w:bCs/>
                <w:color w:val="auto"/>
                <w:sz w:val="22"/>
                <w:szCs w:val="22"/>
              </w:rPr>
              <w:t xml:space="preserve"> группа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Особенности развития детей 4-5 лет. Задачи и содержание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-образовательной работы с детьми в условиях ФГОС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ДО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. 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Январь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Гармония детства. Не талантливых детей не бывает.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Безопасность движения -</w:t>
            </w:r>
            <w:r w:rsidR="00271A22" w:rsidRPr="00141877">
              <w:rPr>
                <w:color w:val="auto"/>
                <w:sz w:val="22"/>
                <w:szCs w:val="22"/>
              </w:rPr>
              <w:t xml:space="preserve"> </w:t>
            </w:r>
            <w:r w:rsidRPr="00141877">
              <w:rPr>
                <w:color w:val="auto"/>
                <w:sz w:val="22"/>
                <w:szCs w:val="22"/>
              </w:rPr>
              <w:t xml:space="preserve">наше общее дело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Май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Об итогах совместной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-образовательной работы детского сада и семьи за учебный год 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Итоги усвоения программного материала 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Месяцы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старшие группы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Особенности развития детей 5-6 лет. Задачи и содержание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воспитательно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-образовательной работы с детьми в условиях ФГОС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ДО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. 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Актуальность обучения детей русскому языку в рамках реализации УМК, новые подходы в обучении детей государственным языкам в ДОУ в рамках реализации УМК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Январь </w:t>
            </w:r>
          </w:p>
        </w:tc>
        <w:tc>
          <w:tcPr>
            <w:tcW w:w="8612" w:type="dxa"/>
          </w:tcPr>
          <w:p w:rsidR="00BA031D" w:rsidRPr="00141877" w:rsidRDefault="003563AA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 xml:space="preserve">Родительское собрание в форме мастер-класса </w:t>
            </w:r>
            <w:r w:rsidRPr="00141877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«Предновогодние посиделки. </w:t>
            </w:r>
            <w:r w:rsidRPr="00141877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Мастерская Деда Мороза».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Май </w:t>
            </w:r>
          </w:p>
        </w:tc>
        <w:tc>
          <w:tcPr>
            <w:tcW w:w="8612" w:type="dxa"/>
          </w:tcPr>
          <w:p w:rsidR="00BA031D" w:rsidRPr="00141877" w:rsidRDefault="003563AA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Итоговое родительское собрание «Наши успехи»</w:t>
            </w:r>
            <w:r w:rsidRPr="00141877">
              <w:rPr>
                <w:rFonts w:eastAsia="Times New Roman"/>
                <w:color w:val="auto"/>
                <w:sz w:val="22"/>
                <w:szCs w:val="22"/>
                <w:lang w:eastAsia="ru-RU"/>
              </w:rPr>
              <w:br/>
            </w:r>
            <w:r w:rsidR="00BA031D" w:rsidRPr="00141877">
              <w:rPr>
                <w:color w:val="auto"/>
                <w:sz w:val="22"/>
                <w:szCs w:val="22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Месяцы </w:t>
            </w:r>
          </w:p>
        </w:tc>
        <w:tc>
          <w:tcPr>
            <w:tcW w:w="861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>подготовительная к школе группа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8612" w:type="dxa"/>
          </w:tcPr>
          <w:p w:rsidR="00BA031D" w:rsidRPr="00141877" w:rsidRDefault="003563AA" w:rsidP="002843E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«Год до школы»</w:t>
            </w:r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Январь </w:t>
            </w:r>
          </w:p>
        </w:tc>
        <w:tc>
          <w:tcPr>
            <w:tcW w:w="8612" w:type="dxa"/>
          </w:tcPr>
          <w:p w:rsidR="00BA031D" w:rsidRPr="00141877" w:rsidRDefault="003563AA" w:rsidP="003563AA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Дети, дорога, безопасность»</w:t>
            </w:r>
            <w:r w:rsidRPr="00141877">
              <w:rPr>
                <w:rFonts w:ascii="Times New Roman" w:hAnsi="Times New Roman" w:cs="Times New Roman"/>
              </w:rPr>
              <w:t xml:space="preserve"> «Как родители могут помочь своим детям подготовиться к школе</w:t>
            </w:r>
            <w:proofErr w:type="gramStart"/>
            <w:r w:rsidRPr="00141877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  <w:tr w:rsidR="00BA031D" w:rsidRPr="00141877" w:rsidTr="00271A22">
        <w:tc>
          <w:tcPr>
            <w:tcW w:w="1702" w:type="dxa"/>
          </w:tcPr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Cs/>
                <w:color w:val="auto"/>
                <w:sz w:val="22"/>
                <w:szCs w:val="22"/>
              </w:rPr>
              <w:t xml:space="preserve">Май </w:t>
            </w:r>
          </w:p>
        </w:tc>
        <w:tc>
          <w:tcPr>
            <w:tcW w:w="8612" w:type="dxa"/>
          </w:tcPr>
          <w:p w:rsidR="003563AA" w:rsidRPr="00141877" w:rsidRDefault="003563AA" w:rsidP="002843E8">
            <w:pPr>
              <w:pStyle w:val="Default"/>
              <w:rPr>
                <w:rFonts w:eastAsia="Times New Roman"/>
                <w:color w:val="auto"/>
                <w:kern w:val="36"/>
                <w:sz w:val="22"/>
                <w:szCs w:val="22"/>
                <w:lang w:eastAsia="ru-RU"/>
              </w:rPr>
            </w:pPr>
            <w:r w:rsidRPr="00141877">
              <w:rPr>
                <w:color w:val="auto"/>
                <w:sz w:val="22"/>
                <w:szCs w:val="22"/>
              </w:rPr>
              <w:t>«</w:t>
            </w:r>
            <w:r w:rsidRPr="00141877">
              <w:rPr>
                <w:rFonts w:eastAsia="Times New Roman"/>
                <w:color w:val="auto"/>
                <w:kern w:val="36"/>
                <w:sz w:val="22"/>
                <w:szCs w:val="22"/>
                <w:lang w:eastAsia="ru-RU"/>
              </w:rPr>
              <w:t>«Ваш ребёнок - будущий школьник»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Итоги усвоения программного материала </w:t>
            </w:r>
          </w:p>
          <w:p w:rsidR="00BA031D" w:rsidRPr="00141877" w:rsidRDefault="00BA031D" w:rsidP="002843E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Безопасность дошкольников в летне-оздоровительный период </w:t>
            </w:r>
          </w:p>
        </w:tc>
      </w:tr>
    </w:tbl>
    <w:p w:rsidR="00562F32" w:rsidRPr="00141877" w:rsidRDefault="00562F32" w:rsidP="00DD6615">
      <w:pPr>
        <w:rPr>
          <w:rFonts w:ascii="Times New Roman" w:hAnsi="Times New Roman" w:cs="Times New Roman"/>
          <w:b/>
          <w:bCs/>
          <w:iCs/>
        </w:rPr>
      </w:pPr>
    </w:p>
    <w:p w:rsidR="00274B0C" w:rsidRPr="00141877" w:rsidRDefault="00274B0C" w:rsidP="008F0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562F32" w:rsidRPr="00141877" w:rsidRDefault="00562F32" w:rsidP="00562F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</w:rPr>
        <w:t>Приложение № 1</w:t>
      </w:r>
    </w:p>
    <w:p w:rsidR="00263CF1" w:rsidRPr="00141877" w:rsidRDefault="004A7C76" w:rsidP="008F0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lastRenderedPageBreak/>
        <w:t>План работы по профилактике детского дорожн</w:t>
      </w:r>
      <w:proofErr w:type="gramStart"/>
      <w:r w:rsidRPr="00141877">
        <w:rPr>
          <w:rFonts w:ascii="Times New Roman" w:hAnsi="Times New Roman" w:cs="Times New Roman"/>
          <w:b/>
          <w:bCs/>
          <w:iCs/>
        </w:rPr>
        <w:t>о-</w:t>
      </w:r>
      <w:proofErr w:type="gramEnd"/>
      <w:r w:rsidRPr="00141877">
        <w:rPr>
          <w:rFonts w:ascii="Times New Roman" w:hAnsi="Times New Roman" w:cs="Times New Roman"/>
          <w:b/>
          <w:bCs/>
          <w:iCs/>
        </w:rPr>
        <w:t xml:space="preserve"> транспортного травматизма на 2021-2022 учебный год</w:t>
      </w:r>
    </w:p>
    <w:p w:rsidR="004A7C76" w:rsidRPr="00141877" w:rsidRDefault="004A7C76" w:rsidP="004A7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t xml:space="preserve">      </w:t>
      </w:r>
    </w:p>
    <w:tbl>
      <w:tblPr>
        <w:tblStyle w:val="aa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4961"/>
        <w:gridCol w:w="2393"/>
        <w:gridCol w:w="2393"/>
      </w:tblGrid>
      <w:tr w:rsidR="004A7C76" w:rsidRPr="00141877" w:rsidTr="00271A22">
        <w:tc>
          <w:tcPr>
            <w:tcW w:w="709" w:type="dxa"/>
          </w:tcPr>
          <w:p w:rsidR="004A7C76" w:rsidRPr="00141877" w:rsidRDefault="004A7C76" w:rsidP="004A7C76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961" w:type="dxa"/>
          </w:tcPr>
          <w:p w:rsidR="004A7C76" w:rsidRPr="00141877" w:rsidRDefault="004A7C76" w:rsidP="004A7C76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2393" w:type="dxa"/>
          </w:tcPr>
          <w:p w:rsidR="004A7C76" w:rsidRPr="00141877" w:rsidRDefault="004A7C76" w:rsidP="004A7C76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Срок </w:t>
            </w:r>
          </w:p>
        </w:tc>
        <w:tc>
          <w:tcPr>
            <w:tcW w:w="2393" w:type="dxa"/>
          </w:tcPr>
          <w:p w:rsidR="004A7C76" w:rsidRPr="00141877" w:rsidRDefault="004A7C76">
            <w:pPr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A7C76" w:rsidRPr="00141877" w:rsidTr="00271A22">
        <w:tc>
          <w:tcPr>
            <w:tcW w:w="709" w:type="dxa"/>
          </w:tcPr>
          <w:p w:rsidR="004A7C76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4961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Работа с детьми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ООД по ознакомлению с безопасностью </w:t>
            </w:r>
            <w:proofErr w:type="gramStart"/>
            <w:r w:rsidRPr="00141877">
              <w:rPr>
                <w:rFonts w:ascii="Times New Roman" w:hAnsi="Times New Roman" w:cs="Times New Roman"/>
              </w:rPr>
              <w:t>дорожного</w:t>
            </w:r>
            <w:proofErr w:type="gramEnd"/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движения детей дошкольного возраста.</w:t>
            </w:r>
          </w:p>
        </w:tc>
        <w:tc>
          <w:tcPr>
            <w:tcW w:w="2393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1 раз в месяц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комплексно –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тематическому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планированию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4A7C76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4A7C76" w:rsidRPr="00141877" w:rsidTr="00271A22">
        <w:tc>
          <w:tcPr>
            <w:tcW w:w="709" w:type="dxa"/>
          </w:tcPr>
          <w:p w:rsidR="004A7C76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4961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Экскурсии по микрорайону с целью ознакомления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 расположением дорожных объектов,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безопасности дорожного движения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2393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4A7C76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4A7C76" w:rsidRPr="00141877" w:rsidTr="00271A22">
        <w:tc>
          <w:tcPr>
            <w:tcW w:w="709" w:type="dxa"/>
          </w:tcPr>
          <w:p w:rsidR="004A7C76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</w:p>
        </w:tc>
        <w:tc>
          <w:tcPr>
            <w:tcW w:w="4961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Выставки детских рисунков по данной тематике: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«Азбука дороги», «Транспорт», «Улица города».</w:t>
            </w:r>
          </w:p>
        </w:tc>
        <w:tc>
          <w:tcPr>
            <w:tcW w:w="2393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декабрь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4A7C76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4A7C76" w:rsidRPr="00141877" w:rsidTr="00271A22">
        <w:tc>
          <w:tcPr>
            <w:tcW w:w="709" w:type="dxa"/>
          </w:tcPr>
          <w:p w:rsidR="004A7C76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</w:p>
        </w:tc>
        <w:tc>
          <w:tcPr>
            <w:tcW w:w="4961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Организация театрализованной деятельности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данной тематике.</w:t>
            </w:r>
          </w:p>
        </w:tc>
        <w:tc>
          <w:tcPr>
            <w:tcW w:w="2393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4A7C76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4A7C76" w:rsidRPr="00141877" w:rsidTr="00271A22">
        <w:tc>
          <w:tcPr>
            <w:tcW w:w="709" w:type="dxa"/>
          </w:tcPr>
          <w:p w:rsidR="004A7C76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</w:p>
        </w:tc>
        <w:tc>
          <w:tcPr>
            <w:tcW w:w="4961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Развлечения «Дорожные ловушки или городские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приключения бельчонка Тима», «Как дети научили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Бабу Ягу правилам дорожного движения».</w:t>
            </w:r>
          </w:p>
        </w:tc>
        <w:tc>
          <w:tcPr>
            <w:tcW w:w="2393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Сентябрь,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Музыкальные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рук.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4A7C76" w:rsidRPr="00141877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4A7C76" w:rsidRPr="00141877" w:rsidTr="00271A22">
        <w:tc>
          <w:tcPr>
            <w:tcW w:w="709" w:type="dxa"/>
          </w:tcPr>
          <w:p w:rsidR="004A7C76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</w:tc>
        <w:tc>
          <w:tcPr>
            <w:tcW w:w="4961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Работа с педагогами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Оперативный контроль «Организация работы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A7C76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безопасности дорожного движения в группах».</w:t>
            </w:r>
          </w:p>
        </w:tc>
        <w:tc>
          <w:tcPr>
            <w:tcW w:w="2393" w:type="dxa"/>
          </w:tcPr>
          <w:p w:rsidR="004A7C76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393" w:type="dxa"/>
          </w:tcPr>
          <w:p w:rsidR="004A7C76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Cs/>
                <w:iCs/>
              </w:rPr>
              <w:t>Заведующий</w:t>
            </w:r>
          </w:p>
        </w:tc>
      </w:tr>
      <w:tr w:rsidR="004A7C76" w:rsidRPr="00141877" w:rsidTr="00271A22">
        <w:tc>
          <w:tcPr>
            <w:tcW w:w="709" w:type="dxa"/>
          </w:tcPr>
          <w:p w:rsidR="004A7C76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7</w:t>
            </w:r>
          </w:p>
        </w:tc>
        <w:tc>
          <w:tcPr>
            <w:tcW w:w="4961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Инструктаж по проведению в ДОУ мероприятий</w:t>
            </w:r>
          </w:p>
          <w:p w:rsidR="004A7C76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по безопасности дорожного движения</w:t>
            </w:r>
          </w:p>
        </w:tc>
        <w:tc>
          <w:tcPr>
            <w:tcW w:w="2393" w:type="dxa"/>
          </w:tcPr>
          <w:p w:rsidR="004A7C76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4A7C76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Cs/>
                <w:iCs/>
              </w:rPr>
              <w:t>Заведующий</w:t>
            </w:r>
          </w:p>
        </w:tc>
      </w:tr>
      <w:tr w:rsidR="00761A68" w:rsidRPr="00141877" w:rsidTr="00271A22">
        <w:tc>
          <w:tcPr>
            <w:tcW w:w="709" w:type="dxa"/>
          </w:tcPr>
          <w:p w:rsidR="00761A68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  <w:tc>
          <w:tcPr>
            <w:tcW w:w="4961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Участие педагогов ДОУ в городском конкурсе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«Лучшая организация работы по обучению детей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БДД»</w:t>
            </w:r>
          </w:p>
        </w:tc>
        <w:tc>
          <w:tcPr>
            <w:tcW w:w="2393" w:type="dxa"/>
          </w:tcPr>
          <w:p w:rsidR="00761A68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761A68" w:rsidRPr="00141877" w:rsidTr="00271A22">
        <w:tc>
          <w:tcPr>
            <w:tcW w:w="709" w:type="dxa"/>
          </w:tcPr>
          <w:p w:rsidR="00761A68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9</w:t>
            </w:r>
          </w:p>
        </w:tc>
        <w:tc>
          <w:tcPr>
            <w:tcW w:w="4961" w:type="dxa"/>
          </w:tcPr>
          <w:p w:rsidR="00761A68" w:rsidRPr="00141877" w:rsidRDefault="00271A22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</w:t>
            </w:r>
            <w:r w:rsidR="00761A68" w:rsidRPr="00141877">
              <w:rPr>
                <w:rFonts w:ascii="Times New Roman" w:hAnsi="Times New Roman" w:cs="Times New Roman"/>
              </w:rPr>
              <w:t xml:space="preserve">ополнение </w:t>
            </w:r>
            <w:proofErr w:type="gramStart"/>
            <w:r w:rsidR="00761A68" w:rsidRPr="00141877">
              <w:rPr>
                <w:rFonts w:ascii="Times New Roman" w:hAnsi="Times New Roman" w:cs="Times New Roman"/>
              </w:rPr>
              <w:t>дидактических</w:t>
            </w:r>
            <w:proofErr w:type="gramEnd"/>
            <w:r w:rsidR="00761A68" w:rsidRPr="00141877">
              <w:rPr>
                <w:rFonts w:ascii="Times New Roman" w:hAnsi="Times New Roman" w:cs="Times New Roman"/>
              </w:rPr>
              <w:t>, подвижных,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сюжетных игр дорожными символами,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дидактическим и игровым материалом.</w:t>
            </w:r>
          </w:p>
        </w:tc>
        <w:tc>
          <w:tcPr>
            <w:tcW w:w="2393" w:type="dxa"/>
          </w:tcPr>
          <w:p w:rsidR="00761A68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761A68" w:rsidRPr="00141877" w:rsidTr="00271A22">
        <w:tc>
          <w:tcPr>
            <w:tcW w:w="709" w:type="dxa"/>
          </w:tcPr>
          <w:p w:rsidR="00761A68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10</w:t>
            </w:r>
          </w:p>
        </w:tc>
        <w:tc>
          <w:tcPr>
            <w:tcW w:w="4961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Работа с родителями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Освещение вопросов по профилактике ДТП </w:t>
            </w:r>
            <w:proofErr w:type="gramStart"/>
            <w:r w:rsidRPr="0014187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детьми дошкольного возраста на </w:t>
            </w:r>
            <w:proofErr w:type="gramStart"/>
            <w:r w:rsidRPr="00141877">
              <w:rPr>
                <w:rFonts w:ascii="Times New Roman" w:hAnsi="Times New Roman" w:cs="Times New Roman"/>
              </w:rPr>
              <w:t>родительском</w:t>
            </w:r>
            <w:proofErr w:type="gramEnd"/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141877">
              <w:rPr>
                <w:rFonts w:ascii="Times New Roman" w:hAnsi="Times New Roman" w:cs="Times New Roman"/>
              </w:rPr>
              <w:t>собрании</w:t>
            </w:r>
            <w:proofErr w:type="gram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761A68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инспектор ГАИ,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совет педагогов</w:t>
            </w:r>
          </w:p>
        </w:tc>
      </w:tr>
      <w:tr w:rsidR="00761A68" w:rsidRPr="00141877" w:rsidTr="00271A22">
        <w:tc>
          <w:tcPr>
            <w:tcW w:w="709" w:type="dxa"/>
          </w:tcPr>
          <w:p w:rsidR="00761A68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11</w:t>
            </w:r>
          </w:p>
        </w:tc>
        <w:tc>
          <w:tcPr>
            <w:tcW w:w="4961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Работа по профилактике ДТП через средства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наглядной агитации (род</w:t>
            </w:r>
            <w:proofErr w:type="gramStart"/>
            <w:r w:rsidRPr="00141877">
              <w:rPr>
                <w:rFonts w:ascii="Times New Roman" w:hAnsi="Times New Roman" w:cs="Times New Roman"/>
              </w:rPr>
              <w:t>.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41877">
              <w:rPr>
                <w:rFonts w:ascii="Times New Roman" w:hAnsi="Times New Roman" w:cs="Times New Roman"/>
              </w:rPr>
              <w:t>у</w:t>
            </w:r>
            <w:proofErr w:type="gramEnd"/>
            <w:r w:rsidRPr="00141877">
              <w:rPr>
                <w:rFonts w:ascii="Times New Roman" w:hAnsi="Times New Roman" w:cs="Times New Roman"/>
              </w:rPr>
              <w:t>голок, стенды, папки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</w:rPr>
              <w:t>раскладушки).</w:t>
            </w:r>
          </w:p>
        </w:tc>
        <w:tc>
          <w:tcPr>
            <w:tcW w:w="2393" w:type="dxa"/>
          </w:tcPr>
          <w:p w:rsidR="00761A68" w:rsidRPr="00141877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761A68" w:rsidRPr="00141877" w:rsidTr="00271A22">
        <w:tc>
          <w:tcPr>
            <w:tcW w:w="709" w:type="dxa"/>
          </w:tcPr>
          <w:p w:rsidR="00761A68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12</w:t>
            </w:r>
          </w:p>
        </w:tc>
        <w:tc>
          <w:tcPr>
            <w:tcW w:w="4961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Анкетирование родителей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 года 1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раз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761A68" w:rsidRPr="00141877" w:rsidTr="00271A22">
        <w:tc>
          <w:tcPr>
            <w:tcW w:w="709" w:type="dxa"/>
          </w:tcPr>
          <w:p w:rsidR="00761A68" w:rsidRPr="00141877" w:rsidRDefault="00271A22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13</w:t>
            </w:r>
          </w:p>
        </w:tc>
        <w:tc>
          <w:tcPr>
            <w:tcW w:w="4961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Привлечение родителей к участию в конкурсах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профилактике ДТП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  <w:p w:rsidR="00761A68" w:rsidRPr="00141877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</w:tbl>
    <w:p w:rsidR="00156C06" w:rsidRPr="00141877" w:rsidRDefault="004A7C76" w:rsidP="00DA25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t xml:space="preserve"> </w:t>
      </w:r>
    </w:p>
    <w:p w:rsidR="00B07D88" w:rsidRPr="00141877" w:rsidRDefault="00B07D8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highlight w:val="yellow"/>
        </w:rPr>
      </w:pPr>
    </w:p>
    <w:p w:rsidR="000A1B48" w:rsidRPr="00141877" w:rsidRDefault="000A1B4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141877">
        <w:rPr>
          <w:rFonts w:ascii="Times New Roman" w:hAnsi="Times New Roman" w:cs="Times New Roman"/>
          <w:b/>
          <w:bCs/>
          <w:iCs/>
        </w:rPr>
        <w:t xml:space="preserve">План мероприятий </w:t>
      </w:r>
      <w:r w:rsidR="00D87AF1" w:rsidRPr="00141877">
        <w:rPr>
          <w:rFonts w:ascii="Times New Roman" w:hAnsi="Times New Roman" w:cs="Times New Roman"/>
          <w:b/>
          <w:bCs/>
          <w:iCs/>
        </w:rPr>
        <w:t>по пожарной безопасности на 2021-2022</w:t>
      </w:r>
      <w:r w:rsidRPr="00141877">
        <w:rPr>
          <w:rFonts w:ascii="Times New Roman" w:hAnsi="Times New Roman" w:cs="Times New Roman"/>
          <w:b/>
          <w:bCs/>
          <w:iCs/>
        </w:rPr>
        <w:t xml:space="preserve"> учебный год</w:t>
      </w:r>
    </w:p>
    <w:p w:rsidR="00B07D88" w:rsidRPr="00141877" w:rsidRDefault="00B07D8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highlight w:val="yellow"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5244"/>
        <w:gridCol w:w="2393"/>
        <w:gridCol w:w="2393"/>
      </w:tblGrid>
      <w:tr w:rsidR="00141877" w:rsidRPr="00141877" w:rsidTr="00AA0BAA">
        <w:tc>
          <w:tcPr>
            <w:tcW w:w="567" w:type="dxa"/>
          </w:tcPr>
          <w:p w:rsidR="00B07D88" w:rsidRPr="00141877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№</w:t>
            </w:r>
          </w:p>
        </w:tc>
        <w:tc>
          <w:tcPr>
            <w:tcW w:w="5244" w:type="dxa"/>
          </w:tcPr>
          <w:p w:rsidR="00B07D88" w:rsidRPr="00141877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Содержание</w:t>
            </w:r>
          </w:p>
        </w:tc>
        <w:tc>
          <w:tcPr>
            <w:tcW w:w="2393" w:type="dxa"/>
          </w:tcPr>
          <w:p w:rsidR="00B07D88" w:rsidRPr="00141877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срок</w:t>
            </w:r>
          </w:p>
        </w:tc>
        <w:tc>
          <w:tcPr>
            <w:tcW w:w="2393" w:type="dxa"/>
          </w:tcPr>
          <w:p w:rsidR="00B07D88" w:rsidRPr="00141877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ответственные</w:t>
            </w:r>
          </w:p>
        </w:tc>
      </w:tr>
      <w:tr w:rsidR="00141877" w:rsidRPr="00141877" w:rsidTr="00AA0BAA">
        <w:tc>
          <w:tcPr>
            <w:tcW w:w="567" w:type="dxa"/>
          </w:tcPr>
          <w:p w:rsidR="00B07D88" w:rsidRPr="00141877" w:rsidRDefault="00271A22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5244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Организация и проведение цикл ООД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методическому пособию </w:t>
            </w:r>
            <w:proofErr w:type="spellStart"/>
            <w:r w:rsidRPr="00141877">
              <w:rPr>
                <w:rFonts w:ascii="Times New Roman" w:hAnsi="Times New Roman" w:cs="Times New Roman"/>
              </w:rPr>
              <w:t>Л.В.Максимчук</w:t>
            </w:r>
            <w:proofErr w:type="spellEnd"/>
            <w:r w:rsidRPr="00141877">
              <w:rPr>
                <w:rFonts w:ascii="Times New Roman" w:hAnsi="Times New Roman" w:cs="Times New Roman"/>
              </w:rPr>
              <w:t xml:space="preserve"> «Что должны знать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дошкольники о пожарной безопасности»: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1. Тема: «Пожар - великая беда»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2.«Знакомство с профессией пожарного»; чтение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произведений, беседы по ним, драматизация небольших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отрывков, сюжетное рисование, оформление альбомов,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организация тренингов на тему: «Путешествие в страну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ОБЖ»; «Что нужно делать при пожаре», сюжетно-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ролевая игра «Пожарные».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3.Тренировки по гражданской обороне и эвакуации </w:t>
            </w:r>
            <w:proofErr w:type="gramStart"/>
            <w:r w:rsidRPr="0014187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141877">
              <w:rPr>
                <w:rFonts w:ascii="Times New Roman" w:hAnsi="Times New Roman" w:cs="Times New Roman"/>
              </w:rPr>
              <w:t>пожаре</w:t>
            </w:r>
            <w:proofErr w:type="gramEnd"/>
            <w:r w:rsidRPr="001418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 xml:space="preserve">1 раз </w:t>
            </w:r>
            <w:proofErr w:type="gramStart"/>
            <w:r w:rsidRPr="0014187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месяц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февраль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2 раз в год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141877" w:rsidRPr="00141877" w:rsidTr="00AA0BAA">
        <w:tc>
          <w:tcPr>
            <w:tcW w:w="567" w:type="dxa"/>
          </w:tcPr>
          <w:p w:rsidR="00B07D88" w:rsidRPr="00141877" w:rsidRDefault="00271A22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2</w:t>
            </w:r>
          </w:p>
        </w:tc>
        <w:tc>
          <w:tcPr>
            <w:tcW w:w="5244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Развлечения: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1. «Приключения лесных жителей».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2. «Пожарные на учении».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Ноябрь,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старших,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подгот</w:t>
            </w:r>
            <w:proofErr w:type="spellEnd"/>
            <w:r w:rsidRPr="00141877">
              <w:rPr>
                <w:rFonts w:ascii="Times New Roman" w:hAnsi="Times New Roman" w:cs="Times New Roman"/>
              </w:rPr>
              <w:t>. групп</w:t>
            </w:r>
          </w:p>
        </w:tc>
      </w:tr>
      <w:tr w:rsidR="00141877" w:rsidRPr="00141877" w:rsidTr="00AA0BAA">
        <w:tc>
          <w:tcPr>
            <w:tcW w:w="567" w:type="dxa"/>
          </w:tcPr>
          <w:p w:rsidR="00B07D88" w:rsidRPr="00141877" w:rsidRDefault="00271A22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</w:p>
        </w:tc>
        <w:tc>
          <w:tcPr>
            <w:tcW w:w="5244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Экскурсии: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1. По детскому саду с целью ознакомления с запасными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выходами, нахождением медицинского кабинета, телефона.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Знание номеров телефонов, ознакомление с правилами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эвакуации при пожаре;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2. В пожарное депо (по согласованию).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1 раз </w:t>
            </w:r>
            <w:proofErr w:type="gramStart"/>
            <w:r w:rsidRPr="0014187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месяц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93" w:type="dxa"/>
          </w:tcPr>
          <w:p w:rsidR="00B07D88" w:rsidRPr="00141877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41877" w:rsidRPr="00141877" w:rsidTr="00AA0BAA">
        <w:tc>
          <w:tcPr>
            <w:tcW w:w="567" w:type="dxa"/>
          </w:tcPr>
          <w:p w:rsidR="00B07D88" w:rsidRPr="00141877" w:rsidRDefault="00271A22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</w:p>
        </w:tc>
        <w:tc>
          <w:tcPr>
            <w:tcW w:w="5244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Выставка: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1.Выставка детских рисунков «Пожарники», «Пожарная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машина».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Ноябрь,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старших,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141877">
              <w:rPr>
                <w:rFonts w:ascii="Times New Roman" w:hAnsi="Times New Roman" w:cs="Times New Roman"/>
              </w:rPr>
              <w:t>подгот</w:t>
            </w:r>
            <w:proofErr w:type="spellEnd"/>
            <w:r w:rsidRPr="00141877">
              <w:rPr>
                <w:rFonts w:ascii="Times New Roman" w:hAnsi="Times New Roman" w:cs="Times New Roman"/>
              </w:rPr>
              <w:t>. групп</w:t>
            </w:r>
          </w:p>
        </w:tc>
      </w:tr>
      <w:tr w:rsidR="00141877" w:rsidRPr="00141877" w:rsidTr="00AA0BAA">
        <w:tc>
          <w:tcPr>
            <w:tcW w:w="567" w:type="dxa"/>
          </w:tcPr>
          <w:p w:rsidR="00B07D88" w:rsidRPr="00141877" w:rsidRDefault="00271A22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</w:p>
        </w:tc>
        <w:tc>
          <w:tcPr>
            <w:tcW w:w="5244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Дидактические игры: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«Опасные предметы на улице и дома», «Если случилась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беда» (телефоны спецслужб); «</w:t>
            </w:r>
            <w:proofErr w:type="gramStart"/>
            <w:r w:rsidRPr="00141877">
              <w:rPr>
                <w:rFonts w:ascii="Times New Roman" w:hAnsi="Times New Roman" w:cs="Times New Roman"/>
              </w:rPr>
              <w:t>Кому</w:t>
            </w:r>
            <w:proofErr w:type="gramEnd"/>
            <w:r w:rsidRPr="00141877">
              <w:rPr>
                <w:rFonts w:ascii="Times New Roman" w:hAnsi="Times New Roman" w:cs="Times New Roman"/>
              </w:rPr>
              <w:t xml:space="preserve"> что необходимо для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работы», «Символы, спасающие жизнь», « Это важно знать»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и т. д.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 xml:space="preserve">1 раз </w:t>
            </w:r>
            <w:proofErr w:type="gramStart"/>
            <w:r w:rsidRPr="0014187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141877" w:rsidRPr="00141877" w:rsidTr="00AA0BAA">
        <w:tc>
          <w:tcPr>
            <w:tcW w:w="567" w:type="dxa"/>
          </w:tcPr>
          <w:p w:rsidR="00B07D88" w:rsidRPr="00141877" w:rsidRDefault="00271A22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</w:tc>
        <w:tc>
          <w:tcPr>
            <w:tcW w:w="5244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Воспитательная работа: « Как происходят пожары», «Что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необходимо делать при пожаре?», « Что несет людям огонь?»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-Беседы о правилах поведения при пожаре;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Викторина: «Как это бывает?»;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Итоговая беседа на тему «С огнем играть опасно - это всем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должно быть ясно!»;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Выполнение творческих заданий с детьми: рисование,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аппликация, книжки-малышки, придумывание стихов.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Постоянно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в течение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  <w:tr w:rsidR="00141877" w:rsidRPr="00141877" w:rsidTr="00AA0BAA">
        <w:tc>
          <w:tcPr>
            <w:tcW w:w="567" w:type="dxa"/>
          </w:tcPr>
          <w:p w:rsidR="00B07D88" w:rsidRPr="00141877" w:rsidRDefault="00271A22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  <w:b/>
                <w:bCs/>
                <w:iCs/>
              </w:rPr>
              <w:t>7</w:t>
            </w:r>
          </w:p>
        </w:tc>
        <w:tc>
          <w:tcPr>
            <w:tcW w:w="5244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41877">
              <w:rPr>
                <w:rFonts w:ascii="Times New Roman" w:hAnsi="Times New Roman" w:cs="Times New Roman"/>
                <w:b/>
                <w:bCs/>
              </w:rPr>
              <w:t>Работа с родителями: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Приглашение на общее родительское собрание ДОУ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инспектора-куратора по ППБ.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Наличие памяток по ППБ в группах.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Использование художественной литературы и детских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журналов.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Подборка иллюстраций по данной тематике, просмотр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телепередач (дома).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- Проведение игр: «Опасное место в доме», «Если случилась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беда», «Один дома...» и т. д.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lastRenderedPageBreak/>
              <w:t>1 раз в год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93" w:type="dxa"/>
          </w:tcPr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Заведующий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ДОУ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877">
              <w:rPr>
                <w:rFonts w:ascii="Times New Roman" w:hAnsi="Times New Roman" w:cs="Times New Roman"/>
              </w:rPr>
              <w:t>Педагоги</w:t>
            </w:r>
          </w:p>
          <w:p w:rsidR="00B07D88" w:rsidRPr="00141877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141877">
              <w:rPr>
                <w:rFonts w:ascii="Times New Roman" w:hAnsi="Times New Roman" w:cs="Times New Roman"/>
              </w:rPr>
              <w:t>групп</w:t>
            </w:r>
          </w:p>
        </w:tc>
      </w:tr>
    </w:tbl>
    <w:p w:rsidR="000B18B4" w:rsidRPr="00141877" w:rsidRDefault="000B18B4" w:rsidP="00D87AF1">
      <w:pPr>
        <w:rPr>
          <w:rFonts w:ascii="Times New Roman" w:hAnsi="Times New Roman" w:cs="Times New Roman"/>
          <w:b/>
        </w:rPr>
      </w:pPr>
    </w:p>
    <w:p w:rsidR="00D6259D" w:rsidRPr="00141877" w:rsidRDefault="007F399D" w:rsidP="00D6259D">
      <w:pPr>
        <w:pStyle w:val="Default"/>
        <w:jc w:val="center"/>
        <w:rPr>
          <w:b/>
          <w:color w:val="auto"/>
          <w:sz w:val="22"/>
          <w:szCs w:val="22"/>
        </w:rPr>
      </w:pPr>
      <w:r w:rsidRPr="00141877">
        <w:rPr>
          <w:b/>
          <w:color w:val="auto"/>
          <w:sz w:val="22"/>
          <w:szCs w:val="22"/>
        </w:rPr>
        <w:t>Работа по преемственности ДОО со школой</w:t>
      </w:r>
    </w:p>
    <w:p w:rsidR="00D87AF1" w:rsidRPr="00141877" w:rsidRDefault="00D87AF1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4269"/>
        <w:gridCol w:w="1931"/>
        <w:gridCol w:w="1956"/>
        <w:gridCol w:w="1874"/>
      </w:tblGrid>
      <w:tr w:rsidR="00141877" w:rsidRPr="00141877" w:rsidTr="00AA0BAA">
        <w:tc>
          <w:tcPr>
            <w:tcW w:w="567" w:type="dxa"/>
          </w:tcPr>
          <w:p w:rsidR="007F399D" w:rsidRPr="00141877" w:rsidRDefault="00271A22" w:rsidP="00271A22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4269" w:type="dxa"/>
          </w:tcPr>
          <w:p w:rsidR="007F399D" w:rsidRPr="00141877" w:rsidRDefault="007F399D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 xml:space="preserve">Мероприятия </w:t>
            </w:r>
          </w:p>
        </w:tc>
        <w:tc>
          <w:tcPr>
            <w:tcW w:w="1931" w:type="dxa"/>
          </w:tcPr>
          <w:p w:rsidR="007F399D" w:rsidRPr="00141877" w:rsidRDefault="007F399D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форма</w:t>
            </w:r>
          </w:p>
        </w:tc>
        <w:tc>
          <w:tcPr>
            <w:tcW w:w="1956" w:type="dxa"/>
          </w:tcPr>
          <w:p w:rsidR="007F399D" w:rsidRPr="00141877" w:rsidRDefault="007F399D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ответственные</w:t>
            </w:r>
          </w:p>
        </w:tc>
        <w:tc>
          <w:tcPr>
            <w:tcW w:w="1874" w:type="dxa"/>
          </w:tcPr>
          <w:p w:rsidR="007F399D" w:rsidRPr="00141877" w:rsidRDefault="007F399D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сроки</w:t>
            </w:r>
          </w:p>
        </w:tc>
      </w:tr>
      <w:tr w:rsidR="00141877" w:rsidRPr="00141877" w:rsidTr="00AA0BAA">
        <w:tc>
          <w:tcPr>
            <w:tcW w:w="567" w:type="dxa"/>
          </w:tcPr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1.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1.1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1.2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1.3 1.4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1.5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F706A2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2.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2.1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2.2 2.3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2.4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2.5 </w:t>
            </w: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016E56" w:rsidRPr="00141877" w:rsidRDefault="00016E56" w:rsidP="00271A22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2.6</w:t>
            </w:r>
          </w:p>
        </w:tc>
        <w:tc>
          <w:tcPr>
            <w:tcW w:w="4269" w:type="dxa"/>
          </w:tcPr>
          <w:p w:rsidR="00016E56" w:rsidRPr="00141877" w:rsidRDefault="00F706A2" w:rsidP="00016E56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Организационно</w:t>
            </w:r>
            <w:r w:rsidR="00016E56" w:rsidRPr="00141877">
              <w:rPr>
                <w:color w:val="auto"/>
                <w:sz w:val="22"/>
                <w:szCs w:val="22"/>
              </w:rPr>
              <w:t xml:space="preserve"> - </w:t>
            </w:r>
            <w:r w:rsidRPr="00141877">
              <w:rPr>
                <w:color w:val="auto"/>
                <w:sz w:val="22"/>
                <w:szCs w:val="22"/>
              </w:rPr>
              <w:t xml:space="preserve">педагогическая работа </w:t>
            </w:r>
          </w:p>
          <w:p w:rsidR="00016E56" w:rsidRPr="00141877" w:rsidRDefault="00F706A2" w:rsidP="00016E56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Цель: совершенствование форм и мет</w:t>
            </w:r>
            <w:r w:rsidR="00016E56" w:rsidRPr="00141877">
              <w:rPr>
                <w:color w:val="auto"/>
                <w:sz w:val="22"/>
                <w:szCs w:val="22"/>
              </w:rPr>
              <w:t>одов работы по взаимодействию МБ</w:t>
            </w:r>
            <w:r w:rsidRPr="00141877">
              <w:rPr>
                <w:color w:val="auto"/>
                <w:sz w:val="22"/>
                <w:szCs w:val="22"/>
              </w:rPr>
              <w:t>ДОУ «Детский сад №</w:t>
            </w:r>
            <w:r w:rsidR="00016E56" w:rsidRPr="00141877">
              <w:rPr>
                <w:color w:val="auto"/>
                <w:sz w:val="22"/>
                <w:szCs w:val="22"/>
              </w:rPr>
              <w:t xml:space="preserve"> 21 «Золотая рыбка</w:t>
            </w:r>
            <w:r w:rsidRPr="00141877">
              <w:rPr>
                <w:color w:val="auto"/>
                <w:sz w:val="22"/>
                <w:szCs w:val="22"/>
              </w:rPr>
              <w:t>» и СОШ №</w:t>
            </w:r>
            <w:r w:rsidR="00016E56" w:rsidRPr="00141877">
              <w:rPr>
                <w:color w:val="auto"/>
                <w:sz w:val="22"/>
                <w:szCs w:val="22"/>
              </w:rPr>
              <w:t>3</w:t>
            </w:r>
          </w:p>
          <w:p w:rsidR="00016E56" w:rsidRPr="00141877" w:rsidRDefault="00F706A2" w:rsidP="00016E56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Утверждение плана работы по преемственности </w:t>
            </w:r>
            <w:r w:rsidR="00016E56" w:rsidRPr="00141877">
              <w:rPr>
                <w:color w:val="auto"/>
                <w:sz w:val="22"/>
                <w:szCs w:val="22"/>
              </w:rPr>
              <w:t>МБДОУ «Детский сад № 21 «Золотая рыбка» и СОШ №3</w:t>
            </w:r>
            <w:r w:rsidRPr="00141877">
              <w:rPr>
                <w:color w:val="auto"/>
                <w:sz w:val="22"/>
                <w:szCs w:val="22"/>
              </w:rPr>
              <w:t xml:space="preserve"> Фронтальная диагностика уровня готовности детей к обучению в школе </w:t>
            </w:r>
          </w:p>
          <w:p w:rsidR="00016E56" w:rsidRPr="00141877" w:rsidRDefault="00F706A2" w:rsidP="00016E56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Экскурсия в школу Фронтальная диагностика уровня готовности детей к обучению в школе Совместные мероприятия в рамках сетевого взаимодействия ДОУ и школы </w:t>
            </w:r>
            <w:r w:rsidRPr="00141877">
              <w:rPr>
                <w:b/>
                <w:color w:val="auto"/>
                <w:sz w:val="22"/>
                <w:szCs w:val="22"/>
              </w:rPr>
              <w:t>Работа с воспитанниками и родителями</w:t>
            </w:r>
            <w:r w:rsidRPr="00141877">
              <w:rPr>
                <w:color w:val="auto"/>
                <w:sz w:val="22"/>
                <w:szCs w:val="22"/>
              </w:rPr>
              <w:t xml:space="preserve"> </w:t>
            </w:r>
          </w:p>
          <w:p w:rsidR="00016E56" w:rsidRPr="00141877" w:rsidRDefault="00F706A2" w:rsidP="00016E56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Цель: воспитывать у дошкольников интерес к школе, содействовать формированию у них желания учиться. </w:t>
            </w:r>
          </w:p>
          <w:p w:rsidR="00F706A2" w:rsidRPr="00141877" w:rsidRDefault="00F706A2" w:rsidP="00016E56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Экскурсии и целевые прогулки к школе</w:t>
            </w:r>
          </w:p>
          <w:p w:rsidR="00016E56" w:rsidRPr="00141877" w:rsidRDefault="00016E56" w:rsidP="00016E56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 сентябр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я-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 День знаний Посещение школьной библиотеки. </w:t>
            </w:r>
          </w:p>
          <w:p w:rsidR="00016E56" w:rsidRPr="00141877" w:rsidRDefault="00016E56" w:rsidP="00016E5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Беседа с библиотекарем.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Взаимопосещение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дошколят и младших школьников «Ребенок на пороге школы» «До свидания детский сад»</w:t>
            </w:r>
          </w:p>
        </w:tc>
        <w:tc>
          <w:tcPr>
            <w:tcW w:w="1931" w:type="dxa"/>
          </w:tcPr>
          <w:p w:rsidR="00F706A2" w:rsidRPr="00141877" w:rsidRDefault="00F706A2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Диагностика </w:t>
            </w: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Экскурсия Диагностика </w:t>
            </w: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Совместные мероприятия</w:t>
            </w: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Прогулки</w:t>
            </w: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 Беседа Экскурсия </w:t>
            </w: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CE115E" w:rsidRPr="00141877" w:rsidRDefault="00CE115E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Экскурсия Родительское собрание праздник</w:t>
            </w:r>
          </w:p>
        </w:tc>
        <w:tc>
          <w:tcPr>
            <w:tcW w:w="1956" w:type="dxa"/>
          </w:tcPr>
          <w:p w:rsidR="00F706A2" w:rsidRPr="00141877" w:rsidRDefault="00430BF8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Заведующий</w:t>
            </w:r>
          </w:p>
        </w:tc>
        <w:tc>
          <w:tcPr>
            <w:tcW w:w="1874" w:type="dxa"/>
          </w:tcPr>
          <w:p w:rsidR="00F706A2" w:rsidRPr="00141877" w:rsidRDefault="0070675A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В течени</w:t>
            </w:r>
            <w:proofErr w:type="gramStart"/>
            <w:r w:rsidRPr="00141877">
              <w:rPr>
                <w:b/>
                <w:color w:val="auto"/>
                <w:sz w:val="22"/>
                <w:szCs w:val="22"/>
              </w:rPr>
              <w:t>и</w:t>
            </w:r>
            <w:proofErr w:type="gramEnd"/>
            <w:r w:rsidRPr="00141877">
              <w:rPr>
                <w:b/>
                <w:color w:val="auto"/>
                <w:sz w:val="22"/>
                <w:szCs w:val="22"/>
              </w:rPr>
              <w:t xml:space="preserve"> года</w:t>
            </w:r>
          </w:p>
        </w:tc>
      </w:tr>
    </w:tbl>
    <w:p w:rsidR="007F399D" w:rsidRPr="00141877" w:rsidRDefault="007F399D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p w:rsidR="00C72570" w:rsidRPr="00141877" w:rsidRDefault="00C72570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p w:rsidR="00C72570" w:rsidRPr="00141877" w:rsidRDefault="00C72570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p w:rsidR="00C72570" w:rsidRPr="00141877" w:rsidRDefault="00C72570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p w:rsidR="00430BF8" w:rsidRPr="00141877" w:rsidRDefault="00430BF8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p w:rsidR="00430BF8" w:rsidRPr="00141877" w:rsidRDefault="00430BF8" w:rsidP="00D6259D">
      <w:pPr>
        <w:pStyle w:val="Default"/>
        <w:jc w:val="center"/>
        <w:rPr>
          <w:color w:val="auto"/>
          <w:sz w:val="22"/>
          <w:szCs w:val="22"/>
        </w:rPr>
      </w:pPr>
      <w:r w:rsidRPr="00141877">
        <w:rPr>
          <w:color w:val="auto"/>
          <w:sz w:val="22"/>
          <w:szCs w:val="22"/>
        </w:rPr>
        <w:t>План работы по исполнению закона Республики Татарстан «О государственных языках РТ и других языках в РТ» Реализация УМК по обучению детей двум государственным языкам РТ; «Региональной программы дошкольного образования»</w:t>
      </w:r>
    </w:p>
    <w:p w:rsidR="00430BF8" w:rsidRPr="00141877" w:rsidRDefault="00430BF8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1097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5387"/>
        <w:gridCol w:w="1418"/>
        <w:gridCol w:w="3117"/>
        <w:gridCol w:w="10"/>
        <w:gridCol w:w="55"/>
      </w:tblGrid>
      <w:tr w:rsidR="00141877" w:rsidRPr="00141877" w:rsidTr="00AA0BAA">
        <w:trPr>
          <w:gridAfter w:val="1"/>
          <w:wAfter w:w="55" w:type="dxa"/>
          <w:trHeight w:val="245"/>
        </w:trPr>
        <w:tc>
          <w:tcPr>
            <w:tcW w:w="992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№ </w:t>
            </w:r>
          </w:p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141877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/п </w:t>
            </w:r>
          </w:p>
          <w:p w:rsidR="006D38FB" w:rsidRPr="00141877" w:rsidRDefault="006D38FB" w:rsidP="00806C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Вид деятельности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Сроки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Ответственный </w:t>
            </w:r>
          </w:p>
        </w:tc>
      </w:tr>
      <w:tr w:rsidR="00430BF8" w:rsidRPr="00141877" w:rsidTr="00271A22">
        <w:trPr>
          <w:gridAfter w:val="1"/>
          <w:wAfter w:w="55" w:type="dxa"/>
          <w:trHeight w:val="107"/>
        </w:trPr>
        <w:tc>
          <w:tcPr>
            <w:tcW w:w="10924" w:type="dxa"/>
            <w:gridSpan w:val="5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Организационно – методическая работа </w:t>
            </w:r>
          </w:p>
        </w:tc>
      </w:tr>
      <w:tr w:rsidR="00430BF8" w:rsidRPr="00141877" w:rsidTr="00271A22">
        <w:trPr>
          <w:gridAfter w:val="1"/>
          <w:wAfter w:w="55" w:type="dxa"/>
          <w:trHeight w:val="247"/>
        </w:trPr>
        <w:tc>
          <w:tcPr>
            <w:tcW w:w="992" w:type="dxa"/>
          </w:tcPr>
          <w:p w:rsidR="006D38FB" w:rsidRPr="00141877" w:rsidRDefault="00430BF8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 xml:space="preserve">1 </w:t>
            </w:r>
          </w:p>
          <w:p w:rsidR="00430BF8" w:rsidRPr="00141877" w:rsidRDefault="00430BF8" w:rsidP="006D38F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Размещение информации на татарском и русском языках в холле детского сада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Педагоги Воспитатель по обучению татарскому языку </w:t>
            </w:r>
          </w:p>
          <w:p w:rsidR="00430BF8" w:rsidRPr="00141877" w:rsidRDefault="0023421D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gridAfter w:val="1"/>
          <w:wAfter w:w="55" w:type="dxa"/>
          <w:trHeight w:val="109"/>
        </w:trPr>
        <w:tc>
          <w:tcPr>
            <w:tcW w:w="992" w:type="dxa"/>
          </w:tcPr>
          <w:p w:rsidR="00430BF8" w:rsidRPr="00141877" w:rsidRDefault="00430BF8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Создание картотеки татарских и русских народных игр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Педагоги Воспитатель по обучению татарскому языку </w:t>
            </w:r>
          </w:p>
          <w:p w:rsidR="00430BF8" w:rsidRPr="00141877" w:rsidRDefault="0023421D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gridAfter w:val="1"/>
          <w:wAfter w:w="55" w:type="dxa"/>
          <w:trHeight w:val="247"/>
        </w:trPr>
        <w:tc>
          <w:tcPr>
            <w:tcW w:w="992" w:type="dxa"/>
          </w:tcPr>
          <w:p w:rsidR="00430BF8" w:rsidRPr="00141877" w:rsidRDefault="00430BF8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Организация подписки местной и республиканской газеты «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Ватаным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Татарстан», «Дружбы», «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Дуслык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», «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Туслах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Заведующий </w:t>
            </w:r>
          </w:p>
        </w:tc>
      </w:tr>
      <w:tr w:rsidR="00430BF8" w:rsidRPr="00141877" w:rsidTr="00271A22">
        <w:trPr>
          <w:gridAfter w:val="1"/>
          <w:wAfter w:w="55" w:type="dxa"/>
          <w:trHeight w:val="247"/>
        </w:trPr>
        <w:tc>
          <w:tcPr>
            <w:tcW w:w="992" w:type="dxa"/>
          </w:tcPr>
          <w:p w:rsidR="00430BF8" w:rsidRPr="00141877" w:rsidRDefault="00430BF8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Консультация для воспитателей «Организация образовательного пространства с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учѐтом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УМК»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Заведующий Воспитатель по обучению татарскому языку </w:t>
            </w:r>
          </w:p>
          <w:p w:rsidR="00430BF8" w:rsidRPr="00141877" w:rsidRDefault="0023421D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gridAfter w:val="1"/>
          <w:wAfter w:w="55" w:type="dxa"/>
          <w:trHeight w:val="109"/>
        </w:trPr>
        <w:tc>
          <w:tcPr>
            <w:tcW w:w="992" w:type="dxa"/>
          </w:tcPr>
          <w:p w:rsidR="00430BF8" w:rsidRPr="00141877" w:rsidRDefault="006D38FB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>5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Консультация для воспитателей: </w:t>
            </w:r>
          </w:p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« Использование УМК и ЭРК на прогулке»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Октябрь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Заведующий Воспитатель по обучению татарскому языку </w:t>
            </w:r>
            <w:r w:rsidR="0023421D"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gridAfter w:val="1"/>
          <w:wAfter w:w="55" w:type="dxa"/>
          <w:trHeight w:val="109"/>
        </w:trPr>
        <w:tc>
          <w:tcPr>
            <w:tcW w:w="992" w:type="dxa"/>
          </w:tcPr>
          <w:p w:rsidR="00430BF8" w:rsidRPr="00141877" w:rsidRDefault="006D38FB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>11</w:t>
            </w:r>
            <w:r w:rsidR="00430BF8" w:rsidRPr="0014187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Консультация для воспитателей «Роль художественной литературы в развитии дошкольника и формирование познавательно-речевой среды в рамках УМК»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Январь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Воспитатель по обучению татарскому языку </w:t>
            </w:r>
            <w:r w:rsidR="0039457B"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gridAfter w:val="1"/>
          <w:wAfter w:w="55" w:type="dxa"/>
          <w:trHeight w:val="109"/>
        </w:trPr>
        <w:tc>
          <w:tcPr>
            <w:tcW w:w="992" w:type="dxa"/>
          </w:tcPr>
          <w:p w:rsidR="00430BF8" w:rsidRPr="00141877" w:rsidRDefault="006D38FB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>15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Консультация для воспитателей: «Роль театрализованной деятельности в обучении детей дошкольного возраста татарскому языку»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Апрель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Педагоги </w:t>
            </w:r>
          </w:p>
        </w:tc>
      </w:tr>
      <w:tr w:rsidR="00430BF8" w:rsidRPr="00141877" w:rsidTr="00271A22">
        <w:trPr>
          <w:gridAfter w:val="1"/>
          <w:wAfter w:w="55" w:type="dxa"/>
          <w:trHeight w:val="109"/>
        </w:trPr>
        <w:tc>
          <w:tcPr>
            <w:tcW w:w="992" w:type="dxa"/>
          </w:tcPr>
          <w:p w:rsidR="00430BF8" w:rsidRPr="00141877" w:rsidRDefault="00430BF8" w:rsidP="006D38FB">
            <w:pPr>
              <w:pStyle w:val="a3"/>
              <w:rPr>
                <w:rFonts w:ascii="Times New Roman" w:hAnsi="Times New Roman"/>
              </w:rPr>
            </w:pPr>
            <w:r w:rsidRPr="00141877">
              <w:rPr>
                <w:rFonts w:ascii="Times New Roman" w:hAnsi="Times New Roman"/>
              </w:rPr>
              <w:t>1</w:t>
            </w:r>
            <w:r w:rsidR="006D38FB" w:rsidRPr="00141877">
              <w:rPr>
                <w:rFonts w:ascii="Times New Roman" w:hAnsi="Times New Roman"/>
              </w:rPr>
              <w:t>6</w:t>
            </w:r>
            <w:r w:rsidRPr="0014187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Конкурс театральных постановок «Я 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-а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ртист!»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Май </w:t>
            </w:r>
          </w:p>
        </w:tc>
        <w:tc>
          <w:tcPr>
            <w:tcW w:w="3127" w:type="dxa"/>
            <w:gridSpan w:val="2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Педагоги </w:t>
            </w:r>
          </w:p>
        </w:tc>
      </w:tr>
      <w:tr w:rsidR="00430BF8" w:rsidRPr="00141877" w:rsidTr="00271A22">
        <w:trPr>
          <w:gridAfter w:val="2"/>
          <w:wAfter w:w="65" w:type="dxa"/>
          <w:trHeight w:val="107"/>
        </w:trPr>
        <w:tc>
          <w:tcPr>
            <w:tcW w:w="10914" w:type="dxa"/>
            <w:gridSpan w:val="4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Работа с детьми </w:t>
            </w:r>
          </w:p>
        </w:tc>
      </w:tr>
      <w:tr w:rsidR="00430BF8" w:rsidRPr="00141877" w:rsidTr="00271A22">
        <w:trPr>
          <w:gridAfter w:val="2"/>
          <w:wAfter w:w="65" w:type="dxa"/>
          <w:trHeight w:val="523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Обучение: </w:t>
            </w:r>
          </w:p>
          <w:p w:rsidR="00430BF8" w:rsidRPr="00141877" w:rsidRDefault="00907711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- </w:t>
            </w:r>
            <w:r w:rsidR="00430BF8" w:rsidRPr="00141877">
              <w:rPr>
                <w:color w:val="auto"/>
                <w:sz w:val="22"/>
                <w:szCs w:val="22"/>
              </w:rPr>
              <w:t xml:space="preserve">ОД (татарский </w:t>
            </w:r>
            <w:r w:rsidR="002A667C" w:rsidRPr="00141877">
              <w:rPr>
                <w:color w:val="auto"/>
                <w:sz w:val="22"/>
                <w:szCs w:val="22"/>
              </w:rPr>
              <w:t xml:space="preserve"> язык), начиная со старшей </w:t>
            </w:r>
            <w:r w:rsidR="00430BF8" w:rsidRPr="00141877">
              <w:rPr>
                <w:color w:val="auto"/>
                <w:sz w:val="22"/>
                <w:szCs w:val="22"/>
              </w:rPr>
              <w:t xml:space="preserve">группы </w:t>
            </w:r>
          </w:p>
          <w:p w:rsidR="00430BF8" w:rsidRPr="00141877" w:rsidRDefault="002A667C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( 2</w:t>
            </w:r>
            <w:r w:rsidR="00430BF8" w:rsidRPr="00141877">
              <w:rPr>
                <w:color w:val="auto"/>
                <w:sz w:val="22"/>
                <w:szCs w:val="22"/>
              </w:rPr>
              <w:t xml:space="preserve"> раза в неделю) </w:t>
            </w:r>
          </w:p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- в режимных моментах, играх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Сентябрь – май </w:t>
            </w:r>
          </w:p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1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Все педагоги </w:t>
            </w:r>
          </w:p>
        </w:tc>
      </w:tr>
      <w:tr w:rsidR="00430BF8" w:rsidRPr="00141877" w:rsidTr="00271A22">
        <w:trPr>
          <w:gridAfter w:val="2"/>
          <w:wAfter w:w="65" w:type="dxa"/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Исполнение песен, стихотворений, танцев на утренниках и развлечениях на двух государственных языках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1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Все педагоги </w:t>
            </w:r>
          </w:p>
        </w:tc>
      </w:tr>
      <w:tr w:rsidR="00430BF8" w:rsidRPr="00141877" w:rsidTr="00271A22">
        <w:trPr>
          <w:gridAfter w:val="2"/>
          <w:wAfter w:w="65" w:type="dxa"/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Чтение художественной литературы на русском и татарском языках (режимные моменты, прогулки)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1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gridAfter w:val="2"/>
          <w:wAfter w:w="65" w:type="dxa"/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Лепка по мотивам народных татарских, русских сказок, произведений детских писателей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1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gridAfter w:val="2"/>
          <w:wAfter w:w="65" w:type="dxa"/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Организация сюжетных игр с разыгрыванием диалогов, драматизация сказок, коротких произведений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1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Все педагоги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Конкурс чтецов стихов татарских и русских поэтов, участие воспитанников в конкурсах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Июнь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Проведение развлечений: </w:t>
            </w:r>
          </w:p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День родного языка, Масленица,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Навруз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, Сабантуй и др.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По календарю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Все педагоги </w:t>
            </w:r>
          </w:p>
        </w:tc>
      </w:tr>
      <w:tr w:rsidR="00430BF8" w:rsidRPr="00141877" w:rsidTr="00271A22">
        <w:trPr>
          <w:trHeight w:val="384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Мониторинг уровня усвоения татарской  речи детьми средней, старшей, подготовительных подгрупп (4-7 лет)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 раза в год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109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Просмотр мультипликационных фильмов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В течени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и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 </w:t>
            </w:r>
            <w:r w:rsidRPr="00141877">
              <w:rPr>
                <w:color w:val="auto"/>
                <w:sz w:val="22"/>
                <w:szCs w:val="22"/>
              </w:rPr>
              <w:lastRenderedPageBreak/>
              <w:t xml:space="preserve">года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 xml:space="preserve">Воспитатели </w:t>
            </w:r>
          </w:p>
        </w:tc>
      </w:tr>
      <w:tr w:rsidR="00430BF8" w:rsidRPr="00141877" w:rsidTr="00271A22">
        <w:trPr>
          <w:trHeight w:val="109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lastRenderedPageBreak/>
              <w:t>10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6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Развлечение ко дню пожилых людей «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Безгэ</w:t>
            </w:r>
            <w:proofErr w:type="spellEnd"/>
            <w:r w:rsidR="00806C5F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кунаклар</w:t>
            </w:r>
            <w:proofErr w:type="spellEnd"/>
            <w:r w:rsidR="00806C5F" w:rsidRPr="0014187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килде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”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Январь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Конкурс «Мой любимый мультфильм» (по сайту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МОиН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РТ montatar.ru)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Февраль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Оформление выставки рисунков детей и родителей по произведениям М.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Джалиля</w:t>
            </w:r>
            <w:proofErr w:type="spellEnd"/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Февраль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15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Март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109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16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Конкурс чтецов «Любимые стихи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Г.Тукая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Апрель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17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Тематическое занятие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Г.Тукай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«И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туган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тел, и </w:t>
            </w:r>
            <w:proofErr w:type="spellStart"/>
            <w:r w:rsidRPr="00141877">
              <w:rPr>
                <w:color w:val="auto"/>
                <w:sz w:val="22"/>
                <w:szCs w:val="22"/>
              </w:rPr>
              <w:t>матур</w:t>
            </w:r>
            <w:proofErr w:type="spellEnd"/>
            <w:r w:rsidRPr="00141877">
              <w:rPr>
                <w:color w:val="auto"/>
                <w:sz w:val="22"/>
                <w:szCs w:val="22"/>
              </w:rPr>
              <w:t xml:space="preserve"> тел!!!»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Апрель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430BF8" w:rsidRPr="00141877" w:rsidTr="00271A22">
        <w:trPr>
          <w:trHeight w:val="109"/>
        </w:trPr>
        <w:tc>
          <w:tcPr>
            <w:tcW w:w="992" w:type="dxa"/>
          </w:tcPr>
          <w:p w:rsidR="00430BF8" w:rsidRPr="00141877" w:rsidRDefault="00430BF8" w:rsidP="00271A2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18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Конкурс</w:t>
            </w:r>
            <w:r w:rsidR="0065386A" w:rsidRPr="00141877">
              <w:rPr>
                <w:color w:val="auto"/>
                <w:sz w:val="22"/>
                <w:szCs w:val="22"/>
              </w:rPr>
              <w:t xml:space="preserve"> «Татар </w:t>
            </w:r>
            <w:proofErr w:type="spellStart"/>
            <w:r w:rsidR="0065386A" w:rsidRPr="00141877">
              <w:rPr>
                <w:color w:val="auto"/>
                <w:sz w:val="22"/>
                <w:szCs w:val="22"/>
              </w:rPr>
              <w:t>малае</w:t>
            </w:r>
            <w:proofErr w:type="spellEnd"/>
            <w:r w:rsidR="0065386A" w:rsidRPr="00141877">
              <w:rPr>
                <w:color w:val="auto"/>
                <w:sz w:val="22"/>
                <w:szCs w:val="22"/>
              </w:rPr>
              <w:t xml:space="preserve">, татар </w:t>
            </w:r>
            <w:proofErr w:type="spellStart"/>
            <w:r w:rsidR="0065386A" w:rsidRPr="00141877">
              <w:rPr>
                <w:color w:val="auto"/>
                <w:sz w:val="22"/>
                <w:szCs w:val="22"/>
              </w:rPr>
              <w:t>кызы</w:t>
            </w:r>
            <w:proofErr w:type="spellEnd"/>
            <w:r w:rsidR="0065386A" w:rsidRPr="00141877">
              <w:rPr>
                <w:color w:val="auto"/>
                <w:sz w:val="22"/>
                <w:szCs w:val="22"/>
              </w:rPr>
              <w:t xml:space="preserve"> - 2021</w:t>
            </w:r>
            <w:r w:rsidRPr="00141877">
              <w:rPr>
                <w:color w:val="auto"/>
                <w:sz w:val="22"/>
                <w:szCs w:val="22"/>
              </w:rPr>
              <w:t xml:space="preserve">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Март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107"/>
        </w:trPr>
        <w:tc>
          <w:tcPr>
            <w:tcW w:w="10979" w:type="dxa"/>
            <w:gridSpan w:val="6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Работа с родителями </w:t>
            </w:r>
          </w:p>
        </w:tc>
      </w:tr>
      <w:tr w:rsidR="00430BF8" w:rsidRPr="00141877" w:rsidTr="00271A22">
        <w:trPr>
          <w:trHeight w:val="523"/>
        </w:trPr>
        <w:tc>
          <w:tcPr>
            <w:tcW w:w="992" w:type="dxa"/>
          </w:tcPr>
          <w:p w:rsidR="00430BF8" w:rsidRPr="00141877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Анкетирование родителей </w:t>
            </w:r>
          </w:p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«Организация обучения тат</w:t>
            </w:r>
            <w:r w:rsidR="00DE6552" w:rsidRPr="00141877">
              <w:rPr>
                <w:color w:val="auto"/>
                <w:sz w:val="22"/>
                <w:szCs w:val="22"/>
              </w:rPr>
              <w:t>а</w:t>
            </w:r>
            <w:r w:rsidRPr="00141877">
              <w:rPr>
                <w:color w:val="auto"/>
                <w:sz w:val="22"/>
                <w:szCs w:val="22"/>
              </w:rPr>
              <w:t xml:space="preserve">рскому языку в ДОУ с использованием с учебно-методического комплекта (УМК)»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Размещение информации о содержании УМК в групповых приемных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Постоянно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384318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Воспитатель по обучению татарскому языку </w:t>
            </w:r>
            <w:r w:rsidR="00384318"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trHeight w:val="385"/>
        </w:trPr>
        <w:tc>
          <w:tcPr>
            <w:tcW w:w="992" w:type="dxa"/>
          </w:tcPr>
          <w:p w:rsidR="00430BF8" w:rsidRPr="00141877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Предоставление для домашнего просмотра и слушания вид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ео и ау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дио дисков с мультфильмами и детскими песнями по УМК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Постоянно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Воспитатель по обучению татарскому языку </w:t>
            </w:r>
            <w:r w:rsidR="00384318"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Консультация для родителей: «Использование УМК по обучению детей двум государственным языкам»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Октябрь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Воспитатель по обучению татарскому языку </w:t>
            </w:r>
            <w:r w:rsidR="00384318"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Консультации для родителей: </w:t>
            </w:r>
          </w:p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«Правила обучения детей родному и татарскому языку»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Декабрь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  <w:szCs w:val="22"/>
              </w:rPr>
            </w:pP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Консультации для родителей: «Ребенок в двуязычной семье»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Февраль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Воспитатель по обучению татарскому языку </w:t>
            </w:r>
          </w:p>
          <w:p w:rsidR="00430BF8" w:rsidRPr="00141877" w:rsidRDefault="0038431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trHeight w:val="107"/>
        </w:trPr>
        <w:tc>
          <w:tcPr>
            <w:tcW w:w="10979" w:type="dxa"/>
            <w:gridSpan w:val="6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b/>
                <w:bCs/>
                <w:color w:val="auto"/>
                <w:sz w:val="22"/>
                <w:szCs w:val="22"/>
              </w:rPr>
              <w:t xml:space="preserve">Работа с социумом </w:t>
            </w:r>
          </w:p>
        </w:tc>
      </w:tr>
      <w:tr w:rsidR="00430BF8" w:rsidRPr="00141877" w:rsidTr="00271A22">
        <w:trPr>
          <w:trHeight w:val="247"/>
        </w:trPr>
        <w:tc>
          <w:tcPr>
            <w:tcW w:w="992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1.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Размещение информации о новых формах и методах обучения детей татарскому языку на сайте учреждения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1 раз в квартал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Заведующий </w:t>
            </w:r>
          </w:p>
        </w:tc>
      </w:tr>
      <w:tr w:rsidR="00430BF8" w:rsidRPr="00141877" w:rsidTr="00271A22">
        <w:trPr>
          <w:trHeight w:val="109"/>
        </w:trPr>
        <w:tc>
          <w:tcPr>
            <w:tcW w:w="992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2.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Посещение воспитанниками городской библиотеки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По плану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Воспитатели Воспитатель по обучению татарскому языку </w:t>
            </w:r>
          </w:p>
          <w:p w:rsidR="00430BF8" w:rsidRPr="00141877" w:rsidRDefault="0038431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Хабибуллина Ф.Х.</w:t>
            </w:r>
          </w:p>
        </w:tc>
      </w:tr>
      <w:tr w:rsidR="00430BF8" w:rsidRPr="00141877" w:rsidTr="00271A22">
        <w:trPr>
          <w:trHeight w:val="385"/>
        </w:trPr>
        <w:tc>
          <w:tcPr>
            <w:tcW w:w="992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3 </w:t>
            </w:r>
          </w:p>
        </w:tc>
        <w:tc>
          <w:tcPr>
            <w:tcW w:w="5387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Посещение совместного праздника детского сада и школы «День родного языка» </w:t>
            </w:r>
          </w:p>
        </w:tc>
        <w:tc>
          <w:tcPr>
            <w:tcW w:w="1418" w:type="dxa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 xml:space="preserve">Апрель </w:t>
            </w:r>
          </w:p>
        </w:tc>
        <w:tc>
          <w:tcPr>
            <w:tcW w:w="3182" w:type="dxa"/>
            <w:gridSpan w:val="3"/>
          </w:tcPr>
          <w:p w:rsidR="00430BF8" w:rsidRPr="00141877" w:rsidRDefault="00430BF8" w:rsidP="00806C5F">
            <w:pPr>
              <w:pStyle w:val="Default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Педагоги ДОУ и СОШ  №8</w:t>
            </w:r>
          </w:p>
        </w:tc>
      </w:tr>
    </w:tbl>
    <w:p w:rsidR="00C72570" w:rsidRPr="00141877" w:rsidRDefault="00C72570" w:rsidP="00D6259D">
      <w:pPr>
        <w:pStyle w:val="Default"/>
        <w:jc w:val="center"/>
        <w:rPr>
          <w:b/>
          <w:color w:val="auto"/>
          <w:sz w:val="22"/>
          <w:szCs w:val="22"/>
        </w:rPr>
      </w:pPr>
    </w:p>
    <w:p w:rsidR="00C72570" w:rsidRPr="00141877" w:rsidRDefault="00806C5F" w:rsidP="00806C5F">
      <w:pPr>
        <w:pStyle w:val="Default"/>
        <w:jc w:val="center"/>
        <w:rPr>
          <w:b/>
          <w:color w:val="auto"/>
          <w:sz w:val="22"/>
          <w:szCs w:val="22"/>
        </w:rPr>
      </w:pPr>
      <w:r w:rsidRPr="00141877">
        <w:rPr>
          <w:b/>
          <w:color w:val="auto"/>
          <w:sz w:val="22"/>
          <w:szCs w:val="22"/>
        </w:rPr>
        <w:t>Физкультурно-оздоровительная работа в ДОО</w:t>
      </w:r>
    </w:p>
    <w:p w:rsidR="00EB21EB" w:rsidRPr="00141877" w:rsidRDefault="00EB21EB" w:rsidP="00806C5F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992"/>
        <w:gridCol w:w="6400"/>
        <w:gridCol w:w="3205"/>
      </w:tblGrid>
      <w:tr w:rsidR="00806C5F" w:rsidRPr="00141877" w:rsidTr="00271A22">
        <w:tc>
          <w:tcPr>
            <w:tcW w:w="992" w:type="dxa"/>
          </w:tcPr>
          <w:p w:rsidR="00806C5F" w:rsidRPr="00141877" w:rsidRDefault="00806C5F" w:rsidP="00806C5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6400" w:type="dxa"/>
          </w:tcPr>
          <w:p w:rsidR="00806C5F" w:rsidRPr="00141877" w:rsidRDefault="00806C5F" w:rsidP="00806C5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Содержание работы</w:t>
            </w:r>
          </w:p>
        </w:tc>
        <w:tc>
          <w:tcPr>
            <w:tcW w:w="3205" w:type="dxa"/>
          </w:tcPr>
          <w:p w:rsidR="00806C5F" w:rsidRPr="00141877" w:rsidRDefault="00806C5F" w:rsidP="00806C5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 xml:space="preserve">Сроки </w:t>
            </w:r>
          </w:p>
        </w:tc>
      </w:tr>
      <w:tr w:rsidR="00806C5F" w:rsidRPr="00141877" w:rsidTr="00271A22">
        <w:tc>
          <w:tcPr>
            <w:tcW w:w="992" w:type="dxa"/>
          </w:tcPr>
          <w:p w:rsidR="00806C5F" w:rsidRPr="00141877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День здоровья</w:t>
            </w:r>
          </w:p>
        </w:tc>
        <w:tc>
          <w:tcPr>
            <w:tcW w:w="3205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Ежемесячно</w:t>
            </w:r>
          </w:p>
        </w:tc>
      </w:tr>
      <w:tr w:rsidR="00806C5F" w:rsidRPr="00141877" w:rsidTr="00271A22">
        <w:tc>
          <w:tcPr>
            <w:tcW w:w="992" w:type="dxa"/>
          </w:tcPr>
          <w:p w:rsidR="00806C5F" w:rsidRPr="00141877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Досуги</w:t>
            </w:r>
          </w:p>
        </w:tc>
        <w:tc>
          <w:tcPr>
            <w:tcW w:w="3205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b/>
                <w:color w:val="auto"/>
                <w:sz w:val="22"/>
                <w:szCs w:val="22"/>
              </w:rPr>
              <w:t>ежемесячно</w:t>
            </w:r>
          </w:p>
        </w:tc>
      </w:tr>
      <w:tr w:rsidR="00806C5F" w:rsidRPr="00141877" w:rsidTr="00271A22">
        <w:tc>
          <w:tcPr>
            <w:tcW w:w="992" w:type="dxa"/>
          </w:tcPr>
          <w:p w:rsidR="00806C5F" w:rsidRPr="00141877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Закаливающие процедур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ы(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>в зависимости) от времени года)</w:t>
            </w:r>
          </w:p>
        </w:tc>
        <w:tc>
          <w:tcPr>
            <w:tcW w:w="3205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регулярно</w:t>
            </w:r>
          </w:p>
        </w:tc>
      </w:tr>
      <w:tr w:rsidR="00806C5F" w:rsidRPr="00141877" w:rsidTr="00271A22">
        <w:tc>
          <w:tcPr>
            <w:tcW w:w="992" w:type="dxa"/>
          </w:tcPr>
          <w:p w:rsidR="00806C5F" w:rsidRPr="00141877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Консультация для родителей на тему «Как предостеречь себя и детей от простудных заболеваний»</w:t>
            </w:r>
          </w:p>
        </w:tc>
        <w:tc>
          <w:tcPr>
            <w:tcW w:w="3205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Октябрь, февраль</w:t>
            </w:r>
          </w:p>
        </w:tc>
      </w:tr>
      <w:tr w:rsidR="00806C5F" w:rsidRPr="00141877" w:rsidTr="00271A22">
        <w:tc>
          <w:tcPr>
            <w:tcW w:w="992" w:type="dxa"/>
          </w:tcPr>
          <w:p w:rsidR="00806C5F" w:rsidRPr="00141877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Диагностика уровня физического развития детей</w:t>
            </w:r>
          </w:p>
        </w:tc>
        <w:tc>
          <w:tcPr>
            <w:tcW w:w="3205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Октябрь, апрель</w:t>
            </w:r>
          </w:p>
        </w:tc>
      </w:tr>
      <w:tr w:rsidR="00806C5F" w:rsidRPr="00141877" w:rsidTr="00271A22">
        <w:tc>
          <w:tcPr>
            <w:tcW w:w="992" w:type="dxa"/>
          </w:tcPr>
          <w:p w:rsidR="00806C5F" w:rsidRPr="00141877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Неделя здорового образа жизни</w:t>
            </w:r>
          </w:p>
        </w:tc>
        <w:tc>
          <w:tcPr>
            <w:tcW w:w="3205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Ноябрь, апрель</w:t>
            </w:r>
          </w:p>
        </w:tc>
      </w:tr>
      <w:tr w:rsidR="00806C5F" w:rsidRPr="00141877" w:rsidTr="00271A22">
        <w:tc>
          <w:tcPr>
            <w:tcW w:w="992" w:type="dxa"/>
          </w:tcPr>
          <w:p w:rsidR="00806C5F" w:rsidRPr="00141877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Конкурс зимних участков</w:t>
            </w:r>
          </w:p>
        </w:tc>
        <w:tc>
          <w:tcPr>
            <w:tcW w:w="3205" w:type="dxa"/>
          </w:tcPr>
          <w:p w:rsidR="00806C5F" w:rsidRPr="00141877" w:rsidRDefault="00557280" w:rsidP="00D6259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декабрь</w:t>
            </w:r>
          </w:p>
        </w:tc>
      </w:tr>
      <w:tr w:rsidR="003A0263" w:rsidRPr="00141877" w:rsidTr="00271A22">
        <w:tc>
          <w:tcPr>
            <w:tcW w:w="992" w:type="dxa"/>
          </w:tcPr>
          <w:p w:rsidR="003A0263" w:rsidRPr="00141877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3A0263" w:rsidRPr="00141877" w:rsidRDefault="003A0263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Конкурс детских рисунков «Здоровье глазами детей»</w:t>
            </w:r>
          </w:p>
        </w:tc>
        <w:tc>
          <w:tcPr>
            <w:tcW w:w="3205" w:type="dxa"/>
          </w:tcPr>
          <w:p w:rsidR="003A0263" w:rsidRPr="00141877" w:rsidRDefault="003A0263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апрель</w:t>
            </w:r>
          </w:p>
        </w:tc>
      </w:tr>
      <w:tr w:rsidR="003A0263" w:rsidRPr="00141877" w:rsidTr="00271A22">
        <w:tc>
          <w:tcPr>
            <w:tcW w:w="992" w:type="dxa"/>
          </w:tcPr>
          <w:p w:rsidR="003A0263" w:rsidRPr="00141877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3A0263" w:rsidRPr="00141877" w:rsidRDefault="003A0263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Сабанту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й-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 национально-спортивный праздник</w:t>
            </w:r>
          </w:p>
        </w:tc>
        <w:tc>
          <w:tcPr>
            <w:tcW w:w="3205" w:type="dxa"/>
          </w:tcPr>
          <w:p w:rsidR="003A0263" w:rsidRPr="00141877" w:rsidRDefault="003A0263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июнь</w:t>
            </w:r>
          </w:p>
        </w:tc>
      </w:tr>
      <w:tr w:rsidR="003A0263" w:rsidRPr="00141877" w:rsidTr="00271A22">
        <w:tc>
          <w:tcPr>
            <w:tcW w:w="992" w:type="dxa"/>
          </w:tcPr>
          <w:p w:rsidR="003A0263" w:rsidRPr="00141877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400" w:type="dxa"/>
          </w:tcPr>
          <w:p w:rsidR="003A0263" w:rsidRPr="00141877" w:rsidRDefault="003A0263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Развлечение «Солнце, воздух и вод</w:t>
            </w:r>
            <w:proofErr w:type="gramStart"/>
            <w:r w:rsidRPr="00141877">
              <w:rPr>
                <w:color w:val="auto"/>
                <w:sz w:val="22"/>
                <w:szCs w:val="22"/>
              </w:rPr>
              <w:t>а-</w:t>
            </w:r>
            <w:proofErr w:type="gramEnd"/>
            <w:r w:rsidRPr="00141877">
              <w:rPr>
                <w:color w:val="auto"/>
                <w:sz w:val="22"/>
                <w:szCs w:val="22"/>
              </w:rPr>
              <w:t xml:space="preserve"> наши лучшие друзья»</w:t>
            </w:r>
          </w:p>
        </w:tc>
        <w:tc>
          <w:tcPr>
            <w:tcW w:w="3205" w:type="dxa"/>
          </w:tcPr>
          <w:p w:rsidR="003A0263" w:rsidRPr="00141877" w:rsidRDefault="003A0263" w:rsidP="00D6259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41877">
              <w:rPr>
                <w:color w:val="auto"/>
                <w:sz w:val="22"/>
                <w:szCs w:val="22"/>
              </w:rPr>
              <w:t>июнь</w:t>
            </w:r>
          </w:p>
        </w:tc>
      </w:tr>
    </w:tbl>
    <w:p w:rsidR="00B11446" w:rsidRPr="00141877" w:rsidRDefault="00B11446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ED629F" w:rsidRPr="00141877" w:rsidRDefault="00ED629F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141877">
        <w:rPr>
          <w:rFonts w:ascii="Times New Roman" w:eastAsia="Times New Roman" w:hAnsi="Times New Roman" w:cs="Times New Roman"/>
          <w:b/>
          <w:iCs/>
          <w:lang w:eastAsia="ru-RU"/>
        </w:rPr>
        <w:t>Административно-хозяйственная деятельность</w:t>
      </w:r>
    </w:p>
    <w:tbl>
      <w:tblPr>
        <w:tblpPr w:leftFromText="180" w:rightFromText="180" w:vertAnchor="text" w:horzAnchor="margin" w:tblpX="-1026" w:tblpY="88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245"/>
        <w:gridCol w:w="2126"/>
        <w:gridCol w:w="2552"/>
      </w:tblGrid>
      <w:tr w:rsidR="00ED629F" w:rsidRPr="00141877" w:rsidTr="00271A22">
        <w:tc>
          <w:tcPr>
            <w:tcW w:w="959" w:type="dxa"/>
          </w:tcPr>
          <w:p w:rsidR="00ED629F" w:rsidRPr="00141877" w:rsidRDefault="00ED629F" w:rsidP="00271A22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Основные мероприятия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Сроки 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Приемка ДОУ к новому учебному году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текущих инструктажей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271A22"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, ТБ и охране жизни и здоровья детей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Своевременная уборка территории ДОУ от мусора, листьев, снега.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завхоз, дворник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завхоз,</w:t>
            </w:r>
            <w:r w:rsidR="00271A22"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ОТ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здания к зимнему периоду. 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октябрь-ноябрь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заведующий, завхоз, </w:t>
            </w:r>
          </w:p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младшие воспитатели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муниципальных контрактов и договоров 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отпусков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завхоз, старшая медсестра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Подготовка помещения к проведению новогодних праздников. </w:t>
            </w: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Рейд комиссии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по группам, на пищеблок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заведующий,  завхоз, ответственный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ОТ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ОТ,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Просмотр трудовых книжек и личных дел сотрудников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рейдов совместной комиссии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bCs/>
                <w:lang w:eastAsia="ru-RU"/>
              </w:rPr>
              <w:t>по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заведующий,  завхоз, ответственный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ОТ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Выполнения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санэпидрежима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в ДОУ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завхоз, старшая медсестра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Работа со сторонними организациями по заключению текущих ремонтных работ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Инструктаж об охране жизни и здоровья детей в весенний период 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старший воспитатель,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Рейд администрации и профкома по ОТ и ТБ</w:t>
            </w:r>
            <w:proofErr w:type="gramEnd"/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завхоз, председатель ПК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Подготовка к весеннему периоду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заведующий,  ответственный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ОТ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Работа </w:t>
            </w:r>
            <w:proofErr w:type="spell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поОТ</w:t>
            </w:r>
            <w:proofErr w:type="spell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, учета выдачи средств индивидуальной защиты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заведующий, ответственный </w:t>
            </w:r>
            <w:proofErr w:type="gramStart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 ОТ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инструктажей к летне-оздоровительной работе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Покраска лавочек, оборудования на участках ДОУ.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май-июнь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завхоз</w:t>
            </w:r>
          </w:p>
        </w:tc>
      </w:tr>
      <w:tr w:rsidR="00ED629F" w:rsidRPr="00141877" w:rsidTr="00271A22">
        <w:tc>
          <w:tcPr>
            <w:tcW w:w="959" w:type="dxa"/>
            <w:vAlign w:val="center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245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 xml:space="preserve">Косметический ремонт детского сада. </w:t>
            </w:r>
          </w:p>
        </w:tc>
        <w:tc>
          <w:tcPr>
            <w:tcW w:w="2126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июнь-август</w:t>
            </w:r>
          </w:p>
        </w:tc>
        <w:tc>
          <w:tcPr>
            <w:tcW w:w="2552" w:type="dxa"/>
          </w:tcPr>
          <w:p w:rsidR="00ED629F" w:rsidRPr="00141877" w:rsidRDefault="00ED629F" w:rsidP="00271A22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877">
              <w:rPr>
                <w:rFonts w:ascii="Times New Roman" w:eastAsia="Times New Roman" w:hAnsi="Times New Roman" w:cs="Times New Roman"/>
                <w:lang w:eastAsia="ru-RU"/>
              </w:rPr>
              <w:t>заведующий, завхоз</w:t>
            </w:r>
          </w:p>
        </w:tc>
      </w:tr>
    </w:tbl>
    <w:p w:rsidR="00F0340E" w:rsidRPr="00141877" w:rsidRDefault="00F0340E" w:rsidP="00B11446">
      <w:pPr>
        <w:rPr>
          <w:rFonts w:ascii="Times New Roman" w:hAnsi="Times New Roman" w:cs="Times New Roman"/>
        </w:rPr>
      </w:pPr>
    </w:p>
    <w:sectPr w:rsidR="00F0340E" w:rsidRPr="00141877" w:rsidSect="0037555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50" w:rsidRDefault="002E5450" w:rsidP="00687B42">
      <w:pPr>
        <w:spacing w:after="0" w:line="240" w:lineRule="auto"/>
      </w:pPr>
      <w:r>
        <w:separator/>
      </w:r>
    </w:p>
  </w:endnote>
  <w:endnote w:type="continuationSeparator" w:id="0">
    <w:p w:rsidR="002E5450" w:rsidRDefault="002E5450" w:rsidP="0068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2466250"/>
      <w:docPartObj>
        <w:docPartGallery w:val="Page Numbers (Bottom of Page)"/>
        <w:docPartUnique/>
      </w:docPartObj>
    </w:sdtPr>
    <w:sdtEndPr/>
    <w:sdtContent>
      <w:p w:rsidR="00271A22" w:rsidRDefault="00271A2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0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1A22" w:rsidRDefault="00271A2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50" w:rsidRDefault="002E5450" w:rsidP="00687B42">
      <w:pPr>
        <w:spacing w:after="0" w:line="240" w:lineRule="auto"/>
      </w:pPr>
      <w:r>
        <w:separator/>
      </w:r>
    </w:p>
  </w:footnote>
  <w:footnote w:type="continuationSeparator" w:id="0">
    <w:p w:rsidR="002E5450" w:rsidRDefault="002E5450" w:rsidP="0068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946"/>
    <w:multiLevelType w:val="hybridMultilevel"/>
    <w:tmpl w:val="1A56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382000"/>
    <w:multiLevelType w:val="hybridMultilevel"/>
    <w:tmpl w:val="B1B29F6C"/>
    <w:lvl w:ilvl="0" w:tplc="21B0D1B4">
      <w:start w:val="2"/>
      <w:numFmt w:val="upperRoman"/>
      <w:lvlText w:val="%1."/>
      <w:lvlJc w:val="left"/>
      <w:pPr>
        <w:ind w:left="23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">
    <w:nsid w:val="1ECF33E9"/>
    <w:multiLevelType w:val="hybridMultilevel"/>
    <w:tmpl w:val="5B146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D2966"/>
    <w:multiLevelType w:val="multilevel"/>
    <w:tmpl w:val="D0805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22E61"/>
    <w:multiLevelType w:val="hybridMultilevel"/>
    <w:tmpl w:val="2E9447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219CF"/>
    <w:multiLevelType w:val="hybridMultilevel"/>
    <w:tmpl w:val="642EAB68"/>
    <w:lvl w:ilvl="0" w:tplc="E87674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42627B47"/>
    <w:multiLevelType w:val="multilevel"/>
    <w:tmpl w:val="4684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B20C3B"/>
    <w:multiLevelType w:val="hybridMultilevel"/>
    <w:tmpl w:val="BA9CA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5AD7757"/>
    <w:multiLevelType w:val="hybridMultilevel"/>
    <w:tmpl w:val="C34487F6"/>
    <w:lvl w:ilvl="0" w:tplc="79BA7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7396D"/>
    <w:multiLevelType w:val="hybridMultilevel"/>
    <w:tmpl w:val="4E662D46"/>
    <w:lvl w:ilvl="0" w:tplc="20060FD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9A389F"/>
    <w:multiLevelType w:val="multilevel"/>
    <w:tmpl w:val="7482FF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FF58C0"/>
    <w:multiLevelType w:val="hybridMultilevel"/>
    <w:tmpl w:val="0C100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7097D"/>
    <w:multiLevelType w:val="hybridMultilevel"/>
    <w:tmpl w:val="05EE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D141A"/>
    <w:multiLevelType w:val="hybridMultilevel"/>
    <w:tmpl w:val="B15EF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5"/>
  </w:num>
  <w:num w:numId="6">
    <w:abstractNumId w:val="11"/>
  </w:num>
  <w:num w:numId="7">
    <w:abstractNumId w:val="0"/>
  </w:num>
  <w:num w:numId="8">
    <w:abstractNumId w:val="15"/>
  </w:num>
  <w:num w:numId="9">
    <w:abstractNumId w:val="3"/>
  </w:num>
  <w:num w:numId="10">
    <w:abstractNumId w:val="14"/>
  </w:num>
  <w:num w:numId="11">
    <w:abstractNumId w:val="12"/>
  </w:num>
  <w:num w:numId="12">
    <w:abstractNumId w:val="6"/>
  </w:num>
  <w:num w:numId="13">
    <w:abstractNumId w:val="13"/>
  </w:num>
  <w:num w:numId="14">
    <w:abstractNumId w:val="8"/>
  </w:num>
  <w:num w:numId="15">
    <w:abstractNumId w:val="7"/>
  </w:num>
  <w:num w:numId="1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11B"/>
    <w:rsid w:val="0000207D"/>
    <w:rsid w:val="00004830"/>
    <w:rsid w:val="00006215"/>
    <w:rsid w:val="0001501D"/>
    <w:rsid w:val="00016E56"/>
    <w:rsid w:val="0001754B"/>
    <w:rsid w:val="00017934"/>
    <w:rsid w:val="00021C23"/>
    <w:rsid w:val="00022370"/>
    <w:rsid w:val="0002529A"/>
    <w:rsid w:val="00032773"/>
    <w:rsid w:val="0003277F"/>
    <w:rsid w:val="00033868"/>
    <w:rsid w:val="00037579"/>
    <w:rsid w:val="00042BAB"/>
    <w:rsid w:val="00044193"/>
    <w:rsid w:val="00050D74"/>
    <w:rsid w:val="000531D2"/>
    <w:rsid w:val="00056ABA"/>
    <w:rsid w:val="00063502"/>
    <w:rsid w:val="00064546"/>
    <w:rsid w:val="00066201"/>
    <w:rsid w:val="0006680E"/>
    <w:rsid w:val="00067114"/>
    <w:rsid w:val="0007117F"/>
    <w:rsid w:val="0007502E"/>
    <w:rsid w:val="00075F0B"/>
    <w:rsid w:val="00076A82"/>
    <w:rsid w:val="00086D86"/>
    <w:rsid w:val="0008720A"/>
    <w:rsid w:val="00095CA8"/>
    <w:rsid w:val="00096A16"/>
    <w:rsid w:val="000A1B48"/>
    <w:rsid w:val="000A7BF7"/>
    <w:rsid w:val="000B07F8"/>
    <w:rsid w:val="000B08DB"/>
    <w:rsid w:val="000B18B4"/>
    <w:rsid w:val="000B226D"/>
    <w:rsid w:val="000B3CEA"/>
    <w:rsid w:val="000B50CF"/>
    <w:rsid w:val="000B58E0"/>
    <w:rsid w:val="000C19E4"/>
    <w:rsid w:val="000C5520"/>
    <w:rsid w:val="000D07C7"/>
    <w:rsid w:val="000D1976"/>
    <w:rsid w:val="000D4673"/>
    <w:rsid w:val="000D50C0"/>
    <w:rsid w:val="000D5B29"/>
    <w:rsid w:val="000D62E0"/>
    <w:rsid w:val="000E10BF"/>
    <w:rsid w:val="000E2207"/>
    <w:rsid w:val="000E519E"/>
    <w:rsid w:val="000F1793"/>
    <w:rsid w:val="000F1FD6"/>
    <w:rsid w:val="000F2745"/>
    <w:rsid w:val="000F350F"/>
    <w:rsid w:val="000F3A23"/>
    <w:rsid w:val="000F4411"/>
    <w:rsid w:val="000F4B4D"/>
    <w:rsid w:val="000F53FB"/>
    <w:rsid w:val="000F6FBF"/>
    <w:rsid w:val="000F747B"/>
    <w:rsid w:val="000F7A57"/>
    <w:rsid w:val="00100995"/>
    <w:rsid w:val="00102C3D"/>
    <w:rsid w:val="00104158"/>
    <w:rsid w:val="001071BC"/>
    <w:rsid w:val="00110601"/>
    <w:rsid w:val="00112452"/>
    <w:rsid w:val="00114AD2"/>
    <w:rsid w:val="001171AD"/>
    <w:rsid w:val="00120F55"/>
    <w:rsid w:val="00122E9D"/>
    <w:rsid w:val="00126796"/>
    <w:rsid w:val="0013072E"/>
    <w:rsid w:val="001341B2"/>
    <w:rsid w:val="00134C20"/>
    <w:rsid w:val="001351C4"/>
    <w:rsid w:val="001361B8"/>
    <w:rsid w:val="00137F91"/>
    <w:rsid w:val="00141877"/>
    <w:rsid w:val="00141FD1"/>
    <w:rsid w:val="00146256"/>
    <w:rsid w:val="00152DA0"/>
    <w:rsid w:val="00153060"/>
    <w:rsid w:val="00156C06"/>
    <w:rsid w:val="0015765D"/>
    <w:rsid w:val="0015790B"/>
    <w:rsid w:val="00160F68"/>
    <w:rsid w:val="001622FB"/>
    <w:rsid w:val="00164ECA"/>
    <w:rsid w:val="00165F01"/>
    <w:rsid w:val="00170DA6"/>
    <w:rsid w:val="00170E97"/>
    <w:rsid w:val="00172077"/>
    <w:rsid w:val="001727CC"/>
    <w:rsid w:val="00173109"/>
    <w:rsid w:val="00174805"/>
    <w:rsid w:val="00177096"/>
    <w:rsid w:val="00181017"/>
    <w:rsid w:val="001825EE"/>
    <w:rsid w:val="001845AF"/>
    <w:rsid w:val="001A07F3"/>
    <w:rsid w:val="001A173F"/>
    <w:rsid w:val="001A183F"/>
    <w:rsid w:val="001A5E57"/>
    <w:rsid w:val="001A6166"/>
    <w:rsid w:val="001B2A1E"/>
    <w:rsid w:val="001C043B"/>
    <w:rsid w:val="001C19A7"/>
    <w:rsid w:val="001C380D"/>
    <w:rsid w:val="001D5E47"/>
    <w:rsid w:val="001D6601"/>
    <w:rsid w:val="001E3CE9"/>
    <w:rsid w:val="001E5752"/>
    <w:rsid w:val="001F6C8A"/>
    <w:rsid w:val="00204DC6"/>
    <w:rsid w:val="002062B2"/>
    <w:rsid w:val="002072A3"/>
    <w:rsid w:val="00207F53"/>
    <w:rsid w:val="00212C73"/>
    <w:rsid w:val="0021523E"/>
    <w:rsid w:val="002159F9"/>
    <w:rsid w:val="0022252B"/>
    <w:rsid w:val="00226CE3"/>
    <w:rsid w:val="002339C9"/>
    <w:rsid w:val="00233AF1"/>
    <w:rsid w:val="0023421D"/>
    <w:rsid w:val="0023763E"/>
    <w:rsid w:val="00241905"/>
    <w:rsid w:val="002460F5"/>
    <w:rsid w:val="00247C08"/>
    <w:rsid w:val="00251870"/>
    <w:rsid w:val="00254704"/>
    <w:rsid w:val="00255071"/>
    <w:rsid w:val="00255C5E"/>
    <w:rsid w:val="002560AE"/>
    <w:rsid w:val="00256562"/>
    <w:rsid w:val="002575F4"/>
    <w:rsid w:val="0026098B"/>
    <w:rsid w:val="0026203E"/>
    <w:rsid w:val="00263CF1"/>
    <w:rsid w:val="00264AE2"/>
    <w:rsid w:val="00264DF8"/>
    <w:rsid w:val="002666C7"/>
    <w:rsid w:val="00267E55"/>
    <w:rsid w:val="00271A22"/>
    <w:rsid w:val="00271CBE"/>
    <w:rsid w:val="00274B0C"/>
    <w:rsid w:val="002752BF"/>
    <w:rsid w:val="0027608E"/>
    <w:rsid w:val="0027629C"/>
    <w:rsid w:val="002800A4"/>
    <w:rsid w:val="00281DF1"/>
    <w:rsid w:val="002843E8"/>
    <w:rsid w:val="00287B60"/>
    <w:rsid w:val="00287F7F"/>
    <w:rsid w:val="00296962"/>
    <w:rsid w:val="00297D29"/>
    <w:rsid w:val="002A4553"/>
    <w:rsid w:val="002A667C"/>
    <w:rsid w:val="002B01E3"/>
    <w:rsid w:val="002B1251"/>
    <w:rsid w:val="002B2208"/>
    <w:rsid w:val="002B330E"/>
    <w:rsid w:val="002B347B"/>
    <w:rsid w:val="002B7447"/>
    <w:rsid w:val="002C452E"/>
    <w:rsid w:val="002D0C8C"/>
    <w:rsid w:val="002D16B5"/>
    <w:rsid w:val="002D1F4F"/>
    <w:rsid w:val="002D69DE"/>
    <w:rsid w:val="002E0B65"/>
    <w:rsid w:val="002E0D0B"/>
    <w:rsid w:val="002E2A06"/>
    <w:rsid w:val="002E5234"/>
    <w:rsid w:val="002E5326"/>
    <w:rsid w:val="002E5450"/>
    <w:rsid w:val="002F0ED5"/>
    <w:rsid w:val="002F20D0"/>
    <w:rsid w:val="002F35A8"/>
    <w:rsid w:val="002F5BD6"/>
    <w:rsid w:val="002F7E31"/>
    <w:rsid w:val="003044CA"/>
    <w:rsid w:val="00305929"/>
    <w:rsid w:val="00316A4D"/>
    <w:rsid w:val="00317172"/>
    <w:rsid w:val="0032074B"/>
    <w:rsid w:val="00321828"/>
    <w:rsid w:val="0032451B"/>
    <w:rsid w:val="00324FD8"/>
    <w:rsid w:val="00326816"/>
    <w:rsid w:val="00327820"/>
    <w:rsid w:val="00327E78"/>
    <w:rsid w:val="00330DF1"/>
    <w:rsid w:val="003317DF"/>
    <w:rsid w:val="00334959"/>
    <w:rsid w:val="003373F5"/>
    <w:rsid w:val="003403C7"/>
    <w:rsid w:val="00341580"/>
    <w:rsid w:val="00344FDF"/>
    <w:rsid w:val="00351727"/>
    <w:rsid w:val="003563AA"/>
    <w:rsid w:val="0035706A"/>
    <w:rsid w:val="00357A5E"/>
    <w:rsid w:val="0036066E"/>
    <w:rsid w:val="00361EE6"/>
    <w:rsid w:val="003645F6"/>
    <w:rsid w:val="00364B68"/>
    <w:rsid w:val="003672B2"/>
    <w:rsid w:val="00370604"/>
    <w:rsid w:val="0037497A"/>
    <w:rsid w:val="00374DEB"/>
    <w:rsid w:val="00375550"/>
    <w:rsid w:val="00377A6B"/>
    <w:rsid w:val="00381F19"/>
    <w:rsid w:val="003820B0"/>
    <w:rsid w:val="003830BC"/>
    <w:rsid w:val="00384318"/>
    <w:rsid w:val="00386155"/>
    <w:rsid w:val="00387A69"/>
    <w:rsid w:val="00390493"/>
    <w:rsid w:val="00390C63"/>
    <w:rsid w:val="003942A6"/>
    <w:rsid w:val="0039457B"/>
    <w:rsid w:val="003A0263"/>
    <w:rsid w:val="003A08E8"/>
    <w:rsid w:val="003A167E"/>
    <w:rsid w:val="003A198A"/>
    <w:rsid w:val="003A2158"/>
    <w:rsid w:val="003A7CBE"/>
    <w:rsid w:val="003B0599"/>
    <w:rsid w:val="003B064F"/>
    <w:rsid w:val="003B0BF6"/>
    <w:rsid w:val="003B38DE"/>
    <w:rsid w:val="003B500B"/>
    <w:rsid w:val="003B6B7C"/>
    <w:rsid w:val="003B75BD"/>
    <w:rsid w:val="003C2B26"/>
    <w:rsid w:val="003C2F11"/>
    <w:rsid w:val="003C4DFF"/>
    <w:rsid w:val="003C4F8C"/>
    <w:rsid w:val="003C688F"/>
    <w:rsid w:val="003C6AA5"/>
    <w:rsid w:val="003D091A"/>
    <w:rsid w:val="003E3325"/>
    <w:rsid w:val="003E3F38"/>
    <w:rsid w:val="003E63AF"/>
    <w:rsid w:val="003E7472"/>
    <w:rsid w:val="003F4A34"/>
    <w:rsid w:val="00401D11"/>
    <w:rsid w:val="00406F80"/>
    <w:rsid w:val="004102C8"/>
    <w:rsid w:val="004161D7"/>
    <w:rsid w:val="00416B70"/>
    <w:rsid w:val="00422205"/>
    <w:rsid w:val="00430BF8"/>
    <w:rsid w:val="0043191D"/>
    <w:rsid w:val="004328AD"/>
    <w:rsid w:val="00436824"/>
    <w:rsid w:val="00436D4D"/>
    <w:rsid w:val="00440683"/>
    <w:rsid w:val="00441346"/>
    <w:rsid w:val="00442232"/>
    <w:rsid w:val="00445716"/>
    <w:rsid w:val="00451406"/>
    <w:rsid w:val="00451AEF"/>
    <w:rsid w:val="004530FE"/>
    <w:rsid w:val="004541B4"/>
    <w:rsid w:val="00454FEB"/>
    <w:rsid w:val="004564CA"/>
    <w:rsid w:val="00462B97"/>
    <w:rsid w:val="00464A44"/>
    <w:rsid w:val="00465027"/>
    <w:rsid w:val="004661C3"/>
    <w:rsid w:val="004676A3"/>
    <w:rsid w:val="004726B4"/>
    <w:rsid w:val="00472CB9"/>
    <w:rsid w:val="004756A6"/>
    <w:rsid w:val="0047771E"/>
    <w:rsid w:val="004826FD"/>
    <w:rsid w:val="00483929"/>
    <w:rsid w:val="004840CC"/>
    <w:rsid w:val="00487F7A"/>
    <w:rsid w:val="004A172D"/>
    <w:rsid w:val="004A6615"/>
    <w:rsid w:val="004A752A"/>
    <w:rsid w:val="004A7C76"/>
    <w:rsid w:val="004B05A8"/>
    <w:rsid w:val="004B07CF"/>
    <w:rsid w:val="004B2DD7"/>
    <w:rsid w:val="004B379D"/>
    <w:rsid w:val="004B4FF0"/>
    <w:rsid w:val="004B5B07"/>
    <w:rsid w:val="004B7D62"/>
    <w:rsid w:val="004C0A80"/>
    <w:rsid w:val="004C1F8C"/>
    <w:rsid w:val="004C70D9"/>
    <w:rsid w:val="004D0680"/>
    <w:rsid w:val="004D340D"/>
    <w:rsid w:val="004D3AB5"/>
    <w:rsid w:val="004D3C0E"/>
    <w:rsid w:val="004D58AD"/>
    <w:rsid w:val="004D73CB"/>
    <w:rsid w:val="004E0ED8"/>
    <w:rsid w:val="004E17F2"/>
    <w:rsid w:val="004E1A5C"/>
    <w:rsid w:val="004E20B6"/>
    <w:rsid w:val="004E2115"/>
    <w:rsid w:val="004E2437"/>
    <w:rsid w:val="004E247A"/>
    <w:rsid w:val="004E4C6B"/>
    <w:rsid w:val="004E57C3"/>
    <w:rsid w:val="004F1019"/>
    <w:rsid w:val="004F38F8"/>
    <w:rsid w:val="005025B3"/>
    <w:rsid w:val="00504285"/>
    <w:rsid w:val="00506698"/>
    <w:rsid w:val="00506768"/>
    <w:rsid w:val="00513998"/>
    <w:rsid w:val="00514D70"/>
    <w:rsid w:val="0051620F"/>
    <w:rsid w:val="00517E76"/>
    <w:rsid w:val="005204FD"/>
    <w:rsid w:val="00520612"/>
    <w:rsid w:val="00522F2C"/>
    <w:rsid w:val="005269DA"/>
    <w:rsid w:val="00533F5D"/>
    <w:rsid w:val="00540D23"/>
    <w:rsid w:val="00541420"/>
    <w:rsid w:val="00542785"/>
    <w:rsid w:val="0054531C"/>
    <w:rsid w:val="0054683B"/>
    <w:rsid w:val="005473A2"/>
    <w:rsid w:val="00547914"/>
    <w:rsid w:val="0055234E"/>
    <w:rsid w:val="00552BF8"/>
    <w:rsid w:val="0055380B"/>
    <w:rsid w:val="0055446E"/>
    <w:rsid w:val="00556770"/>
    <w:rsid w:val="00557280"/>
    <w:rsid w:val="00557982"/>
    <w:rsid w:val="005600F2"/>
    <w:rsid w:val="005616BB"/>
    <w:rsid w:val="00562F32"/>
    <w:rsid w:val="0056327C"/>
    <w:rsid w:val="00563680"/>
    <w:rsid w:val="00565787"/>
    <w:rsid w:val="00565B54"/>
    <w:rsid w:val="0057164B"/>
    <w:rsid w:val="005738D9"/>
    <w:rsid w:val="005848A1"/>
    <w:rsid w:val="00585E74"/>
    <w:rsid w:val="005926CC"/>
    <w:rsid w:val="00593BC2"/>
    <w:rsid w:val="00593CC0"/>
    <w:rsid w:val="005957D4"/>
    <w:rsid w:val="00595A25"/>
    <w:rsid w:val="005A173D"/>
    <w:rsid w:val="005A3329"/>
    <w:rsid w:val="005A4343"/>
    <w:rsid w:val="005A5D6A"/>
    <w:rsid w:val="005B2B43"/>
    <w:rsid w:val="005B3530"/>
    <w:rsid w:val="005B3961"/>
    <w:rsid w:val="005B4B11"/>
    <w:rsid w:val="005B54B8"/>
    <w:rsid w:val="005C20AF"/>
    <w:rsid w:val="005C2458"/>
    <w:rsid w:val="005C655C"/>
    <w:rsid w:val="005C77BA"/>
    <w:rsid w:val="005D6F61"/>
    <w:rsid w:val="005D72A4"/>
    <w:rsid w:val="005D781A"/>
    <w:rsid w:val="005E07E6"/>
    <w:rsid w:val="005E40F2"/>
    <w:rsid w:val="005F0F0D"/>
    <w:rsid w:val="005F2183"/>
    <w:rsid w:val="005F59A0"/>
    <w:rsid w:val="005F62FC"/>
    <w:rsid w:val="00602AEE"/>
    <w:rsid w:val="00604887"/>
    <w:rsid w:val="0060606F"/>
    <w:rsid w:val="00607B96"/>
    <w:rsid w:val="006137FC"/>
    <w:rsid w:val="0061705B"/>
    <w:rsid w:val="00623C06"/>
    <w:rsid w:val="0062518A"/>
    <w:rsid w:val="0063284D"/>
    <w:rsid w:val="00637DD4"/>
    <w:rsid w:val="006437BD"/>
    <w:rsid w:val="00644633"/>
    <w:rsid w:val="00647162"/>
    <w:rsid w:val="00650346"/>
    <w:rsid w:val="00652DB3"/>
    <w:rsid w:val="006534C9"/>
    <w:rsid w:val="0065386A"/>
    <w:rsid w:val="00654528"/>
    <w:rsid w:val="006549AF"/>
    <w:rsid w:val="00657FD0"/>
    <w:rsid w:val="006600A4"/>
    <w:rsid w:val="006634E1"/>
    <w:rsid w:val="00664151"/>
    <w:rsid w:val="00664837"/>
    <w:rsid w:val="0066635A"/>
    <w:rsid w:val="00674725"/>
    <w:rsid w:val="0067555A"/>
    <w:rsid w:val="00680C69"/>
    <w:rsid w:val="00681308"/>
    <w:rsid w:val="00684A3F"/>
    <w:rsid w:val="00684A50"/>
    <w:rsid w:val="00684CC8"/>
    <w:rsid w:val="006871DE"/>
    <w:rsid w:val="00687B42"/>
    <w:rsid w:val="0069266B"/>
    <w:rsid w:val="00693124"/>
    <w:rsid w:val="006A0B07"/>
    <w:rsid w:val="006B0C9D"/>
    <w:rsid w:val="006B35BC"/>
    <w:rsid w:val="006B5D9E"/>
    <w:rsid w:val="006B65C8"/>
    <w:rsid w:val="006D0CD3"/>
    <w:rsid w:val="006D38FB"/>
    <w:rsid w:val="006D4C10"/>
    <w:rsid w:val="006D53F1"/>
    <w:rsid w:val="006D5FC5"/>
    <w:rsid w:val="006D6F02"/>
    <w:rsid w:val="006E0E8A"/>
    <w:rsid w:val="006E1C01"/>
    <w:rsid w:val="006E6FA8"/>
    <w:rsid w:val="006E70D5"/>
    <w:rsid w:val="006E7385"/>
    <w:rsid w:val="006E74E2"/>
    <w:rsid w:val="006F1FEE"/>
    <w:rsid w:val="006F44E9"/>
    <w:rsid w:val="006F5F94"/>
    <w:rsid w:val="006F6037"/>
    <w:rsid w:val="006F74DD"/>
    <w:rsid w:val="007027E6"/>
    <w:rsid w:val="007035B5"/>
    <w:rsid w:val="00705005"/>
    <w:rsid w:val="00705110"/>
    <w:rsid w:val="0070675A"/>
    <w:rsid w:val="00713C4F"/>
    <w:rsid w:val="00717ECB"/>
    <w:rsid w:val="00725B46"/>
    <w:rsid w:val="007310F4"/>
    <w:rsid w:val="00732BDD"/>
    <w:rsid w:val="00734DFF"/>
    <w:rsid w:val="007356DA"/>
    <w:rsid w:val="00736C5F"/>
    <w:rsid w:val="007372E6"/>
    <w:rsid w:val="007468D5"/>
    <w:rsid w:val="00747609"/>
    <w:rsid w:val="00753183"/>
    <w:rsid w:val="007536D3"/>
    <w:rsid w:val="00755A94"/>
    <w:rsid w:val="0075632B"/>
    <w:rsid w:val="00757FCC"/>
    <w:rsid w:val="00761A68"/>
    <w:rsid w:val="007623F4"/>
    <w:rsid w:val="00765EF8"/>
    <w:rsid w:val="00766C7D"/>
    <w:rsid w:val="00771F2F"/>
    <w:rsid w:val="00777DB6"/>
    <w:rsid w:val="007805A0"/>
    <w:rsid w:val="007876AA"/>
    <w:rsid w:val="00787F26"/>
    <w:rsid w:val="007906C8"/>
    <w:rsid w:val="00790C93"/>
    <w:rsid w:val="00796E2E"/>
    <w:rsid w:val="007A7C92"/>
    <w:rsid w:val="007B0373"/>
    <w:rsid w:val="007B2C72"/>
    <w:rsid w:val="007B53E2"/>
    <w:rsid w:val="007B66DD"/>
    <w:rsid w:val="007B6C42"/>
    <w:rsid w:val="007B77F5"/>
    <w:rsid w:val="007C1815"/>
    <w:rsid w:val="007C1AF2"/>
    <w:rsid w:val="007C1F61"/>
    <w:rsid w:val="007C32D0"/>
    <w:rsid w:val="007C7A17"/>
    <w:rsid w:val="007D49F9"/>
    <w:rsid w:val="007D5199"/>
    <w:rsid w:val="007E2896"/>
    <w:rsid w:val="007E2E0B"/>
    <w:rsid w:val="007E69FF"/>
    <w:rsid w:val="007F1187"/>
    <w:rsid w:val="007F1352"/>
    <w:rsid w:val="007F1C76"/>
    <w:rsid w:val="007F347A"/>
    <w:rsid w:val="007F399D"/>
    <w:rsid w:val="007F3F95"/>
    <w:rsid w:val="007F42AE"/>
    <w:rsid w:val="007F461C"/>
    <w:rsid w:val="007F74E1"/>
    <w:rsid w:val="00800723"/>
    <w:rsid w:val="008025ED"/>
    <w:rsid w:val="00805583"/>
    <w:rsid w:val="00805742"/>
    <w:rsid w:val="00806C5F"/>
    <w:rsid w:val="00807340"/>
    <w:rsid w:val="0081056E"/>
    <w:rsid w:val="0081242C"/>
    <w:rsid w:val="00812835"/>
    <w:rsid w:val="00813E2A"/>
    <w:rsid w:val="00816E71"/>
    <w:rsid w:val="00820B2C"/>
    <w:rsid w:val="00823F37"/>
    <w:rsid w:val="00827996"/>
    <w:rsid w:val="00827BC1"/>
    <w:rsid w:val="00830DB9"/>
    <w:rsid w:val="00832FE0"/>
    <w:rsid w:val="00834836"/>
    <w:rsid w:val="0084457D"/>
    <w:rsid w:val="0084593C"/>
    <w:rsid w:val="008465A3"/>
    <w:rsid w:val="00847A9C"/>
    <w:rsid w:val="00850054"/>
    <w:rsid w:val="008517FC"/>
    <w:rsid w:val="00853B49"/>
    <w:rsid w:val="00855B66"/>
    <w:rsid w:val="008563D2"/>
    <w:rsid w:val="00857465"/>
    <w:rsid w:val="00857968"/>
    <w:rsid w:val="00860424"/>
    <w:rsid w:val="00870D78"/>
    <w:rsid w:val="00873AF6"/>
    <w:rsid w:val="00875E01"/>
    <w:rsid w:val="00880CBE"/>
    <w:rsid w:val="00884742"/>
    <w:rsid w:val="008874A1"/>
    <w:rsid w:val="0089193E"/>
    <w:rsid w:val="0089472F"/>
    <w:rsid w:val="00895BB0"/>
    <w:rsid w:val="00895BE0"/>
    <w:rsid w:val="00896D75"/>
    <w:rsid w:val="008A0763"/>
    <w:rsid w:val="008A38F1"/>
    <w:rsid w:val="008A5EF6"/>
    <w:rsid w:val="008A6CFB"/>
    <w:rsid w:val="008B2567"/>
    <w:rsid w:val="008B3E3F"/>
    <w:rsid w:val="008B42EA"/>
    <w:rsid w:val="008B4B26"/>
    <w:rsid w:val="008B64CE"/>
    <w:rsid w:val="008C2740"/>
    <w:rsid w:val="008C45C6"/>
    <w:rsid w:val="008C463D"/>
    <w:rsid w:val="008C5496"/>
    <w:rsid w:val="008C5A48"/>
    <w:rsid w:val="008C752D"/>
    <w:rsid w:val="008D0D54"/>
    <w:rsid w:val="008D1150"/>
    <w:rsid w:val="008D1649"/>
    <w:rsid w:val="008D39CF"/>
    <w:rsid w:val="008D5A08"/>
    <w:rsid w:val="008D6AEE"/>
    <w:rsid w:val="008E1019"/>
    <w:rsid w:val="008E351D"/>
    <w:rsid w:val="008E4BDB"/>
    <w:rsid w:val="008F0BD8"/>
    <w:rsid w:val="008F1831"/>
    <w:rsid w:val="008F1938"/>
    <w:rsid w:val="008F6811"/>
    <w:rsid w:val="008F70BB"/>
    <w:rsid w:val="008F70E5"/>
    <w:rsid w:val="009011A7"/>
    <w:rsid w:val="0090132A"/>
    <w:rsid w:val="00904294"/>
    <w:rsid w:val="00907711"/>
    <w:rsid w:val="00907A69"/>
    <w:rsid w:val="00916184"/>
    <w:rsid w:val="009179F7"/>
    <w:rsid w:val="0092085F"/>
    <w:rsid w:val="0092233D"/>
    <w:rsid w:val="00922A6F"/>
    <w:rsid w:val="0092334E"/>
    <w:rsid w:val="00923470"/>
    <w:rsid w:val="00924FD7"/>
    <w:rsid w:val="009250D6"/>
    <w:rsid w:val="00925F2D"/>
    <w:rsid w:val="00933492"/>
    <w:rsid w:val="00935CE5"/>
    <w:rsid w:val="009406F9"/>
    <w:rsid w:val="00941989"/>
    <w:rsid w:val="009420C3"/>
    <w:rsid w:val="009435FA"/>
    <w:rsid w:val="00944006"/>
    <w:rsid w:val="00946C2C"/>
    <w:rsid w:val="00950101"/>
    <w:rsid w:val="00952C2A"/>
    <w:rsid w:val="00960C7D"/>
    <w:rsid w:val="00961667"/>
    <w:rsid w:val="00962DD1"/>
    <w:rsid w:val="00963F5C"/>
    <w:rsid w:val="00966A9A"/>
    <w:rsid w:val="0097394D"/>
    <w:rsid w:val="00974FA0"/>
    <w:rsid w:val="0097584E"/>
    <w:rsid w:val="00975E41"/>
    <w:rsid w:val="00976489"/>
    <w:rsid w:val="009774D7"/>
    <w:rsid w:val="00977528"/>
    <w:rsid w:val="00981B7A"/>
    <w:rsid w:val="009837DA"/>
    <w:rsid w:val="00993191"/>
    <w:rsid w:val="009935BF"/>
    <w:rsid w:val="00994B21"/>
    <w:rsid w:val="00995C21"/>
    <w:rsid w:val="00995C85"/>
    <w:rsid w:val="009964EA"/>
    <w:rsid w:val="0099650D"/>
    <w:rsid w:val="009A04C0"/>
    <w:rsid w:val="009A788F"/>
    <w:rsid w:val="009B1BAC"/>
    <w:rsid w:val="009B78F4"/>
    <w:rsid w:val="009C1840"/>
    <w:rsid w:val="009C3FB0"/>
    <w:rsid w:val="009C4104"/>
    <w:rsid w:val="009C49BB"/>
    <w:rsid w:val="009D0B35"/>
    <w:rsid w:val="009D1464"/>
    <w:rsid w:val="009D1AE4"/>
    <w:rsid w:val="009D1EC9"/>
    <w:rsid w:val="009D3DC1"/>
    <w:rsid w:val="009D40C2"/>
    <w:rsid w:val="009D40D1"/>
    <w:rsid w:val="009D4E3B"/>
    <w:rsid w:val="009D5E1E"/>
    <w:rsid w:val="009D5EC6"/>
    <w:rsid w:val="009D6622"/>
    <w:rsid w:val="009D7C86"/>
    <w:rsid w:val="009E0413"/>
    <w:rsid w:val="009E145E"/>
    <w:rsid w:val="009E265A"/>
    <w:rsid w:val="009E4634"/>
    <w:rsid w:val="009E79B1"/>
    <w:rsid w:val="009F0F4A"/>
    <w:rsid w:val="009F31D7"/>
    <w:rsid w:val="009F3EC1"/>
    <w:rsid w:val="009F5BD5"/>
    <w:rsid w:val="009F5BE1"/>
    <w:rsid w:val="009F7ADD"/>
    <w:rsid w:val="00A02F9E"/>
    <w:rsid w:val="00A055A4"/>
    <w:rsid w:val="00A07FDC"/>
    <w:rsid w:val="00A16C6C"/>
    <w:rsid w:val="00A22EEC"/>
    <w:rsid w:val="00A24310"/>
    <w:rsid w:val="00A25C4E"/>
    <w:rsid w:val="00A27FA3"/>
    <w:rsid w:val="00A30B89"/>
    <w:rsid w:val="00A32907"/>
    <w:rsid w:val="00A3626D"/>
    <w:rsid w:val="00A4158F"/>
    <w:rsid w:val="00A419FB"/>
    <w:rsid w:val="00A42604"/>
    <w:rsid w:val="00A431C2"/>
    <w:rsid w:val="00A52225"/>
    <w:rsid w:val="00A5268A"/>
    <w:rsid w:val="00A535BD"/>
    <w:rsid w:val="00A5755B"/>
    <w:rsid w:val="00A61BA4"/>
    <w:rsid w:val="00A63C94"/>
    <w:rsid w:val="00A63FF4"/>
    <w:rsid w:val="00A663B1"/>
    <w:rsid w:val="00A67059"/>
    <w:rsid w:val="00A7324F"/>
    <w:rsid w:val="00A7593F"/>
    <w:rsid w:val="00A779B0"/>
    <w:rsid w:val="00A90833"/>
    <w:rsid w:val="00A90B37"/>
    <w:rsid w:val="00A93532"/>
    <w:rsid w:val="00A940E7"/>
    <w:rsid w:val="00A94E37"/>
    <w:rsid w:val="00A96E1B"/>
    <w:rsid w:val="00AA0BAA"/>
    <w:rsid w:val="00AA17C3"/>
    <w:rsid w:val="00AA195C"/>
    <w:rsid w:val="00AA1BED"/>
    <w:rsid w:val="00AA4A33"/>
    <w:rsid w:val="00AC24F0"/>
    <w:rsid w:val="00AC280E"/>
    <w:rsid w:val="00AC47ED"/>
    <w:rsid w:val="00AC4925"/>
    <w:rsid w:val="00AC5729"/>
    <w:rsid w:val="00AC5B54"/>
    <w:rsid w:val="00AC5D28"/>
    <w:rsid w:val="00AD1F54"/>
    <w:rsid w:val="00AD3950"/>
    <w:rsid w:val="00AD4843"/>
    <w:rsid w:val="00AD57A8"/>
    <w:rsid w:val="00AD7B2E"/>
    <w:rsid w:val="00AE204B"/>
    <w:rsid w:val="00AE327A"/>
    <w:rsid w:val="00AE4702"/>
    <w:rsid w:val="00AE4FFB"/>
    <w:rsid w:val="00AE7556"/>
    <w:rsid w:val="00AF05DE"/>
    <w:rsid w:val="00AF1C2D"/>
    <w:rsid w:val="00AF283A"/>
    <w:rsid w:val="00AF6D42"/>
    <w:rsid w:val="00AF6DF6"/>
    <w:rsid w:val="00AF71D1"/>
    <w:rsid w:val="00B04155"/>
    <w:rsid w:val="00B07D88"/>
    <w:rsid w:val="00B1004E"/>
    <w:rsid w:val="00B11446"/>
    <w:rsid w:val="00B153F0"/>
    <w:rsid w:val="00B17D74"/>
    <w:rsid w:val="00B217B4"/>
    <w:rsid w:val="00B22FAF"/>
    <w:rsid w:val="00B2587B"/>
    <w:rsid w:val="00B37FFE"/>
    <w:rsid w:val="00B445A9"/>
    <w:rsid w:val="00B44A35"/>
    <w:rsid w:val="00B45F0D"/>
    <w:rsid w:val="00B463D2"/>
    <w:rsid w:val="00B46482"/>
    <w:rsid w:val="00B471F4"/>
    <w:rsid w:val="00B57C8F"/>
    <w:rsid w:val="00B63790"/>
    <w:rsid w:val="00B676AD"/>
    <w:rsid w:val="00B729C1"/>
    <w:rsid w:val="00B772EC"/>
    <w:rsid w:val="00B809BE"/>
    <w:rsid w:val="00B81777"/>
    <w:rsid w:val="00B817A8"/>
    <w:rsid w:val="00B82361"/>
    <w:rsid w:val="00B87C9F"/>
    <w:rsid w:val="00B91B8C"/>
    <w:rsid w:val="00B92318"/>
    <w:rsid w:val="00B9240D"/>
    <w:rsid w:val="00B955C1"/>
    <w:rsid w:val="00B9711F"/>
    <w:rsid w:val="00BA031D"/>
    <w:rsid w:val="00BA50E0"/>
    <w:rsid w:val="00BB3514"/>
    <w:rsid w:val="00BB5402"/>
    <w:rsid w:val="00BB5567"/>
    <w:rsid w:val="00BB5737"/>
    <w:rsid w:val="00BB730C"/>
    <w:rsid w:val="00BC22B6"/>
    <w:rsid w:val="00BC291A"/>
    <w:rsid w:val="00BD0DA5"/>
    <w:rsid w:val="00BD6FBC"/>
    <w:rsid w:val="00BD7350"/>
    <w:rsid w:val="00BE00CA"/>
    <w:rsid w:val="00BE2017"/>
    <w:rsid w:val="00BE2447"/>
    <w:rsid w:val="00BE2A2E"/>
    <w:rsid w:val="00BE5BDE"/>
    <w:rsid w:val="00BE6B97"/>
    <w:rsid w:val="00BE6BAC"/>
    <w:rsid w:val="00BE7890"/>
    <w:rsid w:val="00BF0A17"/>
    <w:rsid w:val="00BF2580"/>
    <w:rsid w:val="00BF261A"/>
    <w:rsid w:val="00BF5024"/>
    <w:rsid w:val="00BF6FD8"/>
    <w:rsid w:val="00BF7C22"/>
    <w:rsid w:val="00C00334"/>
    <w:rsid w:val="00C03F5E"/>
    <w:rsid w:val="00C04048"/>
    <w:rsid w:val="00C04F6E"/>
    <w:rsid w:val="00C0623F"/>
    <w:rsid w:val="00C14A34"/>
    <w:rsid w:val="00C15A64"/>
    <w:rsid w:val="00C160D6"/>
    <w:rsid w:val="00C169EE"/>
    <w:rsid w:val="00C173EF"/>
    <w:rsid w:val="00C206E5"/>
    <w:rsid w:val="00C232F5"/>
    <w:rsid w:val="00C24AA6"/>
    <w:rsid w:val="00C2544E"/>
    <w:rsid w:val="00C254D5"/>
    <w:rsid w:val="00C25EB2"/>
    <w:rsid w:val="00C303D2"/>
    <w:rsid w:val="00C30C50"/>
    <w:rsid w:val="00C34109"/>
    <w:rsid w:val="00C3745E"/>
    <w:rsid w:val="00C41261"/>
    <w:rsid w:val="00C441C7"/>
    <w:rsid w:val="00C4741A"/>
    <w:rsid w:val="00C503B1"/>
    <w:rsid w:val="00C50D99"/>
    <w:rsid w:val="00C5384E"/>
    <w:rsid w:val="00C55D74"/>
    <w:rsid w:val="00C633BC"/>
    <w:rsid w:val="00C677E4"/>
    <w:rsid w:val="00C70811"/>
    <w:rsid w:val="00C72570"/>
    <w:rsid w:val="00C74F79"/>
    <w:rsid w:val="00C7550B"/>
    <w:rsid w:val="00C759A0"/>
    <w:rsid w:val="00C761B5"/>
    <w:rsid w:val="00C822FC"/>
    <w:rsid w:val="00C82392"/>
    <w:rsid w:val="00C90165"/>
    <w:rsid w:val="00C94A54"/>
    <w:rsid w:val="00C9569E"/>
    <w:rsid w:val="00C97636"/>
    <w:rsid w:val="00CA0FEF"/>
    <w:rsid w:val="00CA2654"/>
    <w:rsid w:val="00CA5627"/>
    <w:rsid w:val="00CA638F"/>
    <w:rsid w:val="00CA7339"/>
    <w:rsid w:val="00CB27AF"/>
    <w:rsid w:val="00CB27E9"/>
    <w:rsid w:val="00CB4EA1"/>
    <w:rsid w:val="00CB66CE"/>
    <w:rsid w:val="00CB7643"/>
    <w:rsid w:val="00CC4C1C"/>
    <w:rsid w:val="00CD111B"/>
    <w:rsid w:val="00CD139D"/>
    <w:rsid w:val="00CD1955"/>
    <w:rsid w:val="00CD3AC0"/>
    <w:rsid w:val="00CD3CF1"/>
    <w:rsid w:val="00CD3EA3"/>
    <w:rsid w:val="00CD6D19"/>
    <w:rsid w:val="00CD7773"/>
    <w:rsid w:val="00CE115E"/>
    <w:rsid w:val="00CE4B28"/>
    <w:rsid w:val="00CF01B1"/>
    <w:rsid w:val="00CF1880"/>
    <w:rsid w:val="00CF49FA"/>
    <w:rsid w:val="00D001B5"/>
    <w:rsid w:val="00D01170"/>
    <w:rsid w:val="00D03D7F"/>
    <w:rsid w:val="00D048E9"/>
    <w:rsid w:val="00D04AAF"/>
    <w:rsid w:val="00D0788D"/>
    <w:rsid w:val="00D11DEC"/>
    <w:rsid w:val="00D16213"/>
    <w:rsid w:val="00D200AB"/>
    <w:rsid w:val="00D227C2"/>
    <w:rsid w:val="00D23226"/>
    <w:rsid w:val="00D23B5C"/>
    <w:rsid w:val="00D322F8"/>
    <w:rsid w:val="00D33F28"/>
    <w:rsid w:val="00D342BD"/>
    <w:rsid w:val="00D348BD"/>
    <w:rsid w:val="00D44D13"/>
    <w:rsid w:val="00D45239"/>
    <w:rsid w:val="00D45C36"/>
    <w:rsid w:val="00D45F7A"/>
    <w:rsid w:val="00D50EA9"/>
    <w:rsid w:val="00D52771"/>
    <w:rsid w:val="00D52A98"/>
    <w:rsid w:val="00D6259D"/>
    <w:rsid w:val="00D64056"/>
    <w:rsid w:val="00D641B3"/>
    <w:rsid w:val="00D64568"/>
    <w:rsid w:val="00D65ECD"/>
    <w:rsid w:val="00D720FE"/>
    <w:rsid w:val="00D732E5"/>
    <w:rsid w:val="00D75073"/>
    <w:rsid w:val="00D800F7"/>
    <w:rsid w:val="00D81184"/>
    <w:rsid w:val="00D81987"/>
    <w:rsid w:val="00D82D1D"/>
    <w:rsid w:val="00D84575"/>
    <w:rsid w:val="00D8595F"/>
    <w:rsid w:val="00D860C4"/>
    <w:rsid w:val="00D878D7"/>
    <w:rsid w:val="00D87AF1"/>
    <w:rsid w:val="00D95B3C"/>
    <w:rsid w:val="00DA0F06"/>
    <w:rsid w:val="00DA192B"/>
    <w:rsid w:val="00DA25DB"/>
    <w:rsid w:val="00DA2EE8"/>
    <w:rsid w:val="00DA392A"/>
    <w:rsid w:val="00DA3E10"/>
    <w:rsid w:val="00DA5CBC"/>
    <w:rsid w:val="00DA746D"/>
    <w:rsid w:val="00DB0911"/>
    <w:rsid w:val="00DB3030"/>
    <w:rsid w:val="00DB7F65"/>
    <w:rsid w:val="00DC48B6"/>
    <w:rsid w:val="00DD53CB"/>
    <w:rsid w:val="00DD6615"/>
    <w:rsid w:val="00DD6C1B"/>
    <w:rsid w:val="00DE00E6"/>
    <w:rsid w:val="00DE0255"/>
    <w:rsid w:val="00DE18C2"/>
    <w:rsid w:val="00DE3C85"/>
    <w:rsid w:val="00DE5814"/>
    <w:rsid w:val="00DE6458"/>
    <w:rsid w:val="00DE6552"/>
    <w:rsid w:val="00DE6583"/>
    <w:rsid w:val="00DE7AF6"/>
    <w:rsid w:val="00DF13D8"/>
    <w:rsid w:val="00E00CBC"/>
    <w:rsid w:val="00E015D2"/>
    <w:rsid w:val="00E0220A"/>
    <w:rsid w:val="00E03D13"/>
    <w:rsid w:val="00E1507A"/>
    <w:rsid w:val="00E267E2"/>
    <w:rsid w:val="00E3184A"/>
    <w:rsid w:val="00E35575"/>
    <w:rsid w:val="00E36F61"/>
    <w:rsid w:val="00E4085B"/>
    <w:rsid w:val="00E411C0"/>
    <w:rsid w:val="00E41A05"/>
    <w:rsid w:val="00E41BA4"/>
    <w:rsid w:val="00E478B3"/>
    <w:rsid w:val="00E51A8E"/>
    <w:rsid w:val="00E5255C"/>
    <w:rsid w:val="00E54F37"/>
    <w:rsid w:val="00E5693A"/>
    <w:rsid w:val="00E616BB"/>
    <w:rsid w:val="00E643DB"/>
    <w:rsid w:val="00E64739"/>
    <w:rsid w:val="00E647EA"/>
    <w:rsid w:val="00E64F4F"/>
    <w:rsid w:val="00E65172"/>
    <w:rsid w:val="00E67618"/>
    <w:rsid w:val="00E70FAB"/>
    <w:rsid w:val="00E71DD8"/>
    <w:rsid w:val="00E74172"/>
    <w:rsid w:val="00E74277"/>
    <w:rsid w:val="00E77A1E"/>
    <w:rsid w:val="00E80FA1"/>
    <w:rsid w:val="00E81076"/>
    <w:rsid w:val="00E84A52"/>
    <w:rsid w:val="00E858C8"/>
    <w:rsid w:val="00E90EE6"/>
    <w:rsid w:val="00E94689"/>
    <w:rsid w:val="00EA1A05"/>
    <w:rsid w:val="00EB21EB"/>
    <w:rsid w:val="00EC0862"/>
    <w:rsid w:val="00EC2217"/>
    <w:rsid w:val="00EC37F5"/>
    <w:rsid w:val="00EC5482"/>
    <w:rsid w:val="00EC607B"/>
    <w:rsid w:val="00EC687C"/>
    <w:rsid w:val="00ED629F"/>
    <w:rsid w:val="00ED6FE0"/>
    <w:rsid w:val="00EE2D00"/>
    <w:rsid w:val="00EE3FF6"/>
    <w:rsid w:val="00EE46DA"/>
    <w:rsid w:val="00EF0BD3"/>
    <w:rsid w:val="00EF1888"/>
    <w:rsid w:val="00EF5299"/>
    <w:rsid w:val="00EF663A"/>
    <w:rsid w:val="00EF7643"/>
    <w:rsid w:val="00F0340E"/>
    <w:rsid w:val="00F0430D"/>
    <w:rsid w:val="00F07BD6"/>
    <w:rsid w:val="00F07C76"/>
    <w:rsid w:val="00F11FBD"/>
    <w:rsid w:val="00F13500"/>
    <w:rsid w:val="00F16970"/>
    <w:rsid w:val="00F174CC"/>
    <w:rsid w:val="00F26C8B"/>
    <w:rsid w:val="00F30882"/>
    <w:rsid w:val="00F31D9D"/>
    <w:rsid w:val="00F3446A"/>
    <w:rsid w:val="00F36504"/>
    <w:rsid w:val="00F422F7"/>
    <w:rsid w:val="00F43B73"/>
    <w:rsid w:val="00F43EB4"/>
    <w:rsid w:val="00F44742"/>
    <w:rsid w:val="00F50372"/>
    <w:rsid w:val="00F50617"/>
    <w:rsid w:val="00F55A37"/>
    <w:rsid w:val="00F55BED"/>
    <w:rsid w:val="00F60129"/>
    <w:rsid w:val="00F63E12"/>
    <w:rsid w:val="00F63F15"/>
    <w:rsid w:val="00F65557"/>
    <w:rsid w:val="00F706A2"/>
    <w:rsid w:val="00F721D9"/>
    <w:rsid w:val="00F749DA"/>
    <w:rsid w:val="00F75F07"/>
    <w:rsid w:val="00F80993"/>
    <w:rsid w:val="00F80C5D"/>
    <w:rsid w:val="00F82F94"/>
    <w:rsid w:val="00F83E2C"/>
    <w:rsid w:val="00F845F4"/>
    <w:rsid w:val="00F846A9"/>
    <w:rsid w:val="00F8664C"/>
    <w:rsid w:val="00F92231"/>
    <w:rsid w:val="00F923D5"/>
    <w:rsid w:val="00FA1A22"/>
    <w:rsid w:val="00FA2B8A"/>
    <w:rsid w:val="00FA4D47"/>
    <w:rsid w:val="00FB2D63"/>
    <w:rsid w:val="00FB6C00"/>
    <w:rsid w:val="00FB7F19"/>
    <w:rsid w:val="00FC249C"/>
    <w:rsid w:val="00FC2857"/>
    <w:rsid w:val="00FC5383"/>
    <w:rsid w:val="00FC60A9"/>
    <w:rsid w:val="00FD29C6"/>
    <w:rsid w:val="00FD2AF2"/>
    <w:rsid w:val="00FD3A9F"/>
    <w:rsid w:val="00FD4012"/>
    <w:rsid w:val="00FD49C5"/>
    <w:rsid w:val="00FD5009"/>
    <w:rsid w:val="00FE204B"/>
    <w:rsid w:val="00FE3933"/>
    <w:rsid w:val="00FE5C11"/>
    <w:rsid w:val="00FE5FA2"/>
    <w:rsid w:val="00FF097C"/>
    <w:rsid w:val="00FF276C"/>
    <w:rsid w:val="00FF2A1D"/>
    <w:rsid w:val="00FF2F12"/>
    <w:rsid w:val="00FF3B60"/>
    <w:rsid w:val="00FF565F"/>
    <w:rsid w:val="00FF5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50"/>
  </w:style>
  <w:style w:type="paragraph" w:styleId="1">
    <w:name w:val="heading 1"/>
    <w:basedOn w:val="a"/>
    <w:next w:val="a"/>
    <w:link w:val="10"/>
    <w:uiPriority w:val="9"/>
    <w:qFormat/>
    <w:rsid w:val="003861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E3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6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E63A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3E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3E63AF"/>
    <w:rPr>
      <w:b/>
      <w:bCs/>
    </w:rPr>
  </w:style>
  <w:style w:type="paragraph" w:styleId="a6">
    <w:name w:val="Plain Text"/>
    <w:basedOn w:val="a"/>
    <w:link w:val="a7"/>
    <w:rsid w:val="003E63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3E63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Без интервала Знак"/>
    <w:link w:val="a9"/>
    <w:uiPriority w:val="1"/>
    <w:locked/>
    <w:rsid w:val="00FD29C6"/>
    <w:rPr>
      <w:rFonts w:eastAsia="Times New Roman"/>
      <w:lang w:eastAsia="ru-RU"/>
    </w:rPr>
  </w:style>
  <w:style w:type="paragraph" w:styleId="a9">
    <w:name w:val="No Spacing"/>
    <w:link w:val="a8"/>
    <w:uiPriority w:val="1"/>
    <w:qFormat/>
    <w:rsid w:val="00FD29C6"/>
    <w:pPr>
      <w:spacing w:after="0" w:line="240" w:lineRule="auto"/>
    </w:pPr>
    <w:rPr>
      <w:rFonts w:eastAsia="Times New Roman"/>
      <w:lang w:eastAsia="ru-RU"/>
    </w:rPr>
  </w:style>
  <w:style w:type="table" w:styleId="aa">
    <w:name w:val="Table Grid"/>
    <w:basedOn w:val="a1"/>
    <w:uiPriority w:val="59"/>
    <w:rsid w:val="00CE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87B42"/>
  </w:style>
  <w:style w:type="paragraph" w:styleId="ad">
    <w:name w:val="footer"/>
    <w:basedOn w:val="a"/>
    <w:link w:val="ae"/>
    <w:uiPriority w:val="99"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7B42"/>
  </w:style>
  <w:style w:type="character" w:customStyle="1" w:styleId="c3">
    <w:name w:val="c3"/>
    <w:basedOn w:val="a0"/>
    <w:rsid w:val="00681308"/>
  </w:style>
  <w:style w:type="paragraph" w:customStyle="1" w:styleId="c10">
    <w:name w:val="c10"/>
    <w:basedOn w:val="a"/>
    <w:rsid w:val="0068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BB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BB3514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6E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E73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5CA8"/>
  </w:style>
  <w:style w:type="character" w:customStyle="1" w:styleId="10">
    <w:name w:val="Заголовок 1 Знак"/>
    <w:basedOn w:val="a0"/>
    <w:link w:val="1"/>
    <w:uiPriority w:val="9"/>
    <w:rsid w:val="003861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Hyperlink"/>
    <w:basedOn w:val="a0"/>
    <w:uiPriority w:val="99"/>
    <w:unhideWhenUsed/>
    <w:rsid w:val="00386155"/>
    <w:rPr>
      <w:color w:val="0000FF" w:themeColor="hyperlink"/>
      <w:u w:val="single"/>
    </w:rPr>
  </w:style>
  <w:style w:type="paragraph" w:customStyle="1" w:styleId="c2">
    <w:name w:val="c2"/>
    <w:basedOn w:val="a"/>
    <w:rsid w:val="00386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6155"/>
  </w:style>
  <w:style w:type="character" w:customStyle="1" w:styleId="FontStyle12">
    <w:name w:val="Font Style12"/>
    <w:uiPriority w:val="99"/>
    <w:rsid w:val="00EC2217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C22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F5BD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9F5BD5"/>
    <w:rPr>
      <w:rFonts w:ascii="Calibri" w:eastAsia="Calibri" w:hAnsi="Calibri" w:cs="Times New Roman"/>
      <w:lang w:eastAsia="ru-RU"/>
    </w:rPr>
  </w:style>
  <w:style w:type="character" w:styleId="af6">
    <w:name w:val="Emphasis"/>
    <w:basedOn w:val="a0"/>
    <w:uiPriority w:val="20"/>
    <w:qFormat/>
    <w:rsid w:val="00C30C50"/>
    <w:rPr>
      <w:i/>
      <w:iCs/>
    </w:rPr>
  </w:style>
  <w:style w:type="paragraph" w:customStyle="1" w:styleId="c1">
    <w:name w:val="c1"/>
    <w:basedOn w:val="a"/>
    <w:rsid w:val="0092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75;&#1086;&#1076;&#1086;&#1074;&#1099;&#1077;%20&#1083;&#1072;&#1085;&#1099;&#1074;\&#1043;&#1054;&#1044;&#1054;&#1042;&#1054;&#1049;%20&#1055;&#1051;&#1040;&#1053;%20&#1047;&#1054;&#1051;&#1054;&#1058;&#1040;&#1071;%20&#1056;&#1067;&#1041;&#1050;&#1040;%20%20(&#1042;&#1086;&#1089;&#1089;&#1090;&#1072;&#1085;&#1086;&#1074;&#1083;&#1077;&#1085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45016-F197-4D6E-8C77-CD1CDC4F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ПЛАН ЗОЛОТАЯ РЫБКА  (Восстановлен)</Template>
  <TotalTime>5751</TotalTime>
  <Pages>1</Pages>
  <Words>10513</Words>
  <Characters>59930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nurlat</dc:creator>
  <cp:lastModifiedBy>Пользователь Gigabyte</cp:lastModifiedBy>
  <cp:revision>880</cp:revision>
  <cp:lastPrinted>2021-10-12T11:01:00Z</cp:lastPrinted>
  <dcterms:created xsi:type="dcterms:W3CDTF">2018-09-09T12:54:00Z</dcterms:created>
  <dcterms:modified xsi:type="dcterms:W3CDTF">2021-11-16T12:42:00Z</dcterms:modified>
</cp:coreProperties>
</file>